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57519" w14:textId="77777777" w:rsidR="001F0A97" w:rsidRDefault="006F4146" w:rsidP="0090572C">
      <w:pPr>
        <w:pStyle w:val="Header"/>
        <w:tabs>
          <w:tab w:val="clear" w:pos="4153"/>
          <w:tab w:val="clear" w:pos="8306"/>
          <w:tab w:val="center" w:pos="5251"/>
          <w:tab w:val="center" w:pos="8080"/>
          <w:tab w:val="right" w:pos="9214"/>
          <w:tab w:val="left" w:pos="9338"/>
        </w:tabs>
        <w:ind w:right="117"/>
        <w:rPr>
          <w:b/>
          <w:color w:val="000000" w:themeColor="text1"/>
          <w:lang w:val="en-GB"/>
        </w:rPr>
      </w:pPr>
      <w:r>
        <w:rPr>
          <w:noProof/>
          <w:sz w:val="22"/>
          <w:lang w:val="en-US"/>
        </w:rPr>
        <w:t xml:space="preserve"> </w:t>
      </w:r>
    </w:p>
    <w:p w14:paraId="113A11C2" w14:textId="4A4F46F1" w:rsidR="00A11F34" w:rsidRDefault="006F4146" w:rsidP="001569B2">
      <w:pPr>
        <w:jc w:val="center"/>
        <w:rPr>
          <w:b/>
          <w:color w:val="000000" w:themeColor="text1"/>
        </w:rPr>
      </w:pPr>
      <w:r w:rsidRPr="00F731D1">
        <w:rPr>
          <w:b/>
          <w:color w:val="000000" w:themeColor="text1"/>
        </w:rPr>
        <w:t>BEKEMV</w:t>
      </w:r>
      <w:r w:rsidR="00FF2EDF">
        <w:rPr>
          <w:rFonts w:cs="Arial"/>
          <w:b/>
          <w:color w:val="000000" w:themeColor="text1"/>
        </w:rPr>
        <w:t>®</w:t>
      </w:r>
      <w:r w:rsidRPr="00F731D1">
        <w:rPr>
          <w:b/>
          <w:color w:val="000000" w:themeColor="text1"/>
          <w:sz w:val="32"/>
          <w:szCs w:val="32"/>
          <w:vertAlign w:val="superscript"/>
        </w:rPr>
        <w:t>▼</w:t>
      </w:r>
      <w:r w:rsidRPr="00F731D1">
        <w:rPr>
          <w:b/>
          <w:color w:val="000000" w:themeColor="text1"/>
        </w:rPr>
        <w:t xml:space="preserve"> </w:t>
      </w:r>
      <w:r w:rsidRPr="001569B2">
        <w:rPr>
          <w:b/>
          <w:bCs/>
          <w:color w:val="000000" w:themeColor="text1"/>
        </w:rPr>
        <w:t>(eculizumab)</w:t>
      </w:r>
      <w:r>
        <w:rPr>
          <w:color w:val="000000" w:themeColor="text1"/>
        </w:rPr>
        <w:t xml:space="preserve"> </w:t>
      </w:r>
      <w:r w:rsidRPr="002C28EE">
        <w:rPr>
          <w:b/>
          <w:bCs/>
          <w:color w:val="000000" w:themeColor="text1"/>
        </w:rPr>
        <w:t xml:space="preserve">Wholesale </w:t>
      </w:r>
      <w:r w:rsidRPr="00F731D1">
        <w:rPr>
          <w:b/>
          <w:color w:val="000000" w:themeColor="text1"/>
        </w:rPr>
        <w:t>Order Form</w:t>
      </w:r>
    </w:p>
    <w:p w14:paraId="7BC7F280" w14:textId="77777777" w:rsidR="001569B2" w:rsidRPr="002E0900" w:rsidRDefault="001569B2" w:rsidP="001569B2">
      <w:pPr>
        <w:jc w:val="center"/>
        <w:rPr>
          <w:sz w:val="12"/>
          <w:szCs w:val="12"/>
        </w:rPr>
      </w:pPr>
    </w:p>
    <w:p w14:paraId="40AF0D17" w14:textId="77777777" w:rsidR="00ED02E2" w:rsidRPr="002E199F" w:rsidRDefault="006F4146" w:rsidP="002E199F">
      <w:pPr>
        <w:jc w:val="both"/>
        <w:rPr>
          <w:rFonts w:ascii="Calibri" w:hAnsi="Calibri" w:cs="Calibri"/>
        </w:rPr>
      </w:pPr>
      <w:r w:rsidRPr="002E199F">
        <w:rPr>
          <w:rFonts w:ascii="Calibri" w:hAnsi="Calibri" w:cs="Calibri"/>
        </w:rPr>
        <w:t>This</w:t>
      </w:r>
      <w:r w:rsidR="00E257B8" w:rsidRPr="002E199F">
        <w:rPr>
          <w:rFonts w:ascii="Calibri" w:hAnsi="Calibri" w:cs="Calibri"/>
        </w:rPr>
        <w:t xml:space="preserve"> order</w:t>
      </w:r>
      <w:r w:rsidRPr="002E199F">
        <w:rPr>
          <w:rFonts w:ascii="Calibri" w:hAnsi="Calibri" w:cs="Calibri"/>
        </w:rPr>
        <w:t xml:space="preserve"> </w:t>
      </w:r>
      <w:r w:rsidR="00AA0213" w:rsidRPr="002E199F">
        <w:rPr>
          <w:rFonts w:ascii="Calibri" w:hAnsi="Calibri" w:cs="Calibri"/>
        </w:rPr>
        <w:t xml:space="preserve">form </w:t>
      </w:r>
      <w:r w:rsidRPr="002E199F">
        <w:rPr>
          <w:rFonts w:ascii="Calibri" w:hAnsi="Calibri" w:cs="Calibri"/>
        </w:rPr>
        <w:t>should</w:t>
      </w:r>
      <w:r w:rsidR="00F2698C">
        <w:rPr>
          <w:rFonts w:ascii="Calibri" w:hAnsi="Calibri" w:cs="Calibri"/>
        </w:rPr>
        <w:t xml:space="preserve"> </w:t>
      </w:r>
      <w:r w:rsidR="00F2698C" w:rsidRPr="0090572C">
        <w:rPr>
          <w:rFonts w:ascii="Calibri" w:hAnsi="Calibri" w:cs="Calibri"/>
          <w:u w:val="single"/>
        </w:rPr>
        <w:t>only</w:t>
      </w:r>
      <w:r w:rsidRPr="002E199F">
        <w:rPr>
          <w:rFonts w:ascii="Calibri" w:hAnsi="Calibri" w:cs="Calibri"/>
        </w:rPr>
        <w:t xml:space="preserve"> be used for </w:t>
      </w:r>
      <w:r w:rsidR="002F6192" w:rsidRPr="002E199F">
        <w:rPr>
          <w:rFonts w:ascii="Calibri" w:hAnsi="Calibri" w:cs="Calibri"/>
        </w:rPr>
        <w:t>an</w:t>
      </w:r>
      <w:r w:rsidR="00BC670F">
        <w:rPr>
          <w:rFonts w:ascii="Calibri" w:hAnsi="Calibri" w:cs="Calibri"/>
        </w:rPr>
        <w:t>y</w:t>
      </w:r>
      <w:r w:rsidR="002F6192" w:rsidRPr="002E199F">
        <w:rPr>
          <w:rFonts w:ascii="Calibri" w:hAnsi="Calibri" w:cs="Calibri"/>
        </w:rPr>
        <w:t xml:space="preserve"> newly diagnosed </w:t>
      </w:r>
      <w:r w:rsidRPr="002E199F">
        <w:rPr>
          <w:rFonts w:ascii="Calibri" w:hAnsi="Calibri" w:cs="Calibri"/>
        </w:rPr>
        <w:t>patient</w:t>
      </w:r>
      <w:r w:rsidR="00293C26">
        <w:rPr>
          <w:rFonts w:ascii="Calibri" w:hAnsi="Calibri" w:cs="Calibri"/>
        </w:rPr>
        <w:t>s</w:t>
      </w:r>
      <w:r w:rsidRPr="002E199F">
        <w:rPr>
          <w:rFonts w:ascii="Calibri" w:hAnsi="Calibri" w:cs="Calibri"/>
        </w:rPr>
        <w:t xml:space="preserve"> requiring urgent access to </w:t>
      </w:r>
      <w:r w:rsidR="000F1FE8" w:rsidRPr="002E199F">
        <w:rPr>
          <w:rFonts w:ascii="Calibri" w:hAnsi="Calibri" w:cs="Calibri"/>
        </w:rPr>
        <w:t>e</w:t>
      </w:r>
      <w:r w:rsidR="00AA0213" w:rsidRPr="002E199F">
        <w:rPr>
          <w:rFonts w:ascii="Calibri" w:hAnsi="Calibri" w:cs="Calibri"/>
        </w:rPr>
        <w:t>culizumab</w:t>
      </w:r>
      <w:r w:rsidR="000F1FE8" w:rsidRPr="002E199F">
        <w:rPr>
          <w:rFonts w:ascii="Calibri" w:hAnsi="Calibri" w:cs="Calibri"/>
        </w:rPr>
        <w:t>.</w:t>
      </w:r>
      <w:r w:rsidR="00062C99">
        <w:rPr>
          <w:rFonts w:ascii="Calibri" w:hAnsi="Calibri" w:cs="Calibri"/>
        </w:rPr>
        <w:t xml:space="preserve"> </w:t>
      </w:r>
    </w:p>
    <w:p w14:paraId="1695F71C" w14:textId="77777777" w:rsidR="002F6192" w:rsidRPr="002E199F" w:rsidRDefault="006F4146" w:rsidP="002E199F">
      <w:pPr>
        <w:jc w:val="both"/>
        <w:rPr>
          <w:rFonts w:ascii="Calibri" w:hAnsi="Calibri" w:cs="Calibri"/>
        </w:rPr>
      </w:pPr>
      <w:r w:rsidRPr="002E199F">
        <w:rPr>
          <w:rFonts w:ascii="Calibri" w:hAnsi="Calibri" w:cs="Calibri"/>
        </w:rPr>
        <w:t xml:space="preserve">HealthNet Homecare, under </w:t>
      </w:r>
      <w:r w:rsidR="00DC3A62" w:rsidRPr="002E199F">
        <w:rPr>
          <w:rFonts w:ascii="Calibri" w:hAnsi="Calibri" w:cs="Calibri"/>
        </w:rPr>
        <w:t xml:space="preserve">our </w:t>
      </w:r>
      <w:r w:rsidRPr="002E199F">
        <w:rPr>
          <w:rFonts w:ascii="Calibri" w:hAnsi="Calibri" w:cs="Calibri"/>
        </w:rPr>
        <w:t xml:space="preserve">Wholesale Distribution Authorisation (WDA) can distribute stock to hospital pharmacies across the United Kingdom. </w:t>
      </w:r>
      <w:r w:rsidR="005F34F6" w:rsidRPr="002E199F">
        <w:rPr>
          <w:rFonts w:ascii="Calibri" w:hAnsi="Calibri" w:cs="Calibri"/>
        </w:rPr>
        <w:t>O</w:t>
      </w:r>
      <w:r w:rsidRPr="002E199F">
        <w:rPr>
          <w:rFonts w:ascii="Calibri" w:hAnsi="Calibri" w:cs="Calibri"/>
        </w:rPr>
        <w:t xml:space="preserve">n receipt of an order, the product will be delivered within 24 hours to the </w:t>
      </w:r>
      <w:r w:rsidR="006D6C4F" w:rsidRPr="002E199F">
        <w:rPr>
          <w:rFonts w:ascii="Calibri" w:hAnsi="Calibri" w:cs="Calibri"/>
        </w:rPr>
        <w:t xml:space="preserve">hospital </w:t>
      </w:r>
      <w:r w:rsidRPr="002E199F">
        <w:rPr>
          <w:rFonts w:ascii="Calibri" w:hAnsi="Calibri" w:cs="Calibri"/>
        </w:rPr>
        <w:t xml:space="preserve">pharmacy premises. </w:t>
      </w:r>
    </w:p>
    <w:p w14:paraId="1235B927" w14:textId="77777777" w:rsidR="00ED02E2" w:rsidRPr="00E303AE" w:rsidRDefault="00ED02E2">
      <w:pPr>
        <w:rPr>
          <w:rFonts w:cs="Arial"/>
          <w:b/>
          <w:bCs/>
          <w:sz w:val="12"/>
          <w:szCs w:val="12"/>
        </w:rPr>
      </w:pPr>
    </w:p>
    <w:p w14:paraId="320CC7B0" w14:textId="77777777" w:rsidR="002F6192" w:rsidRPr="002E199F" w:rsidRDefault="006F4146" w:rsidP="002F6192">
      <w:pPr>
        <w:rPr>
          <w:rFonts w:asciiTheme="minorHAnsi" w:hAnsiTheme="minorHAnsi" w:cstheme="minorHAnsi"/>
          <w:b/>
          <w:bCs/>
        </w:rPr>
      </w:pPr>
      <w:r w:rsidRPr="002E199F">
        <w:rPr>
          <w:rFonts w:asciiTheme="minorHAnsi" w:hAnsiTheme="minorHAnsi" w:cstheme="minorHAnsi"/>
        </w:rPr>
        <w:t xml:space="preserve">The Service is available: </w:t>
      </w:r>
      <w:r w:rsidRPr="002E199F">
        <w:rPr>
          <w:rFonts w:asciiTheme="minorHAnsi" w:hAnsiTheme="minorHAnsi" w:cstheme="minorHAnsi"/>
          <w:b/>
          <w:bCs/>
        </w:rPr>
        <w:t xml:space="preserve">24 Hours a day, 7 days a week, including all </w:t>
      </w:r>
      <w:r w:rsidR="00F87ED7" w:rsidRPr="002E199F">
        <w:rPr>
          <w:rFonts w:asciiTheme="minorHAnsi" w:hAnsiTheme="minorHAnsi" w:cstheme="minorHAnsi"/>
          <w:b/>
          <w:bCs/>
        </w:rPr>
        <w:t>B</w:t>
      </w:r>
      <w:r w:rsidRPr="002E199F">
        <w:rPr>
          <w:rFonts w:asciiTheme="minorHAnsi" w:hAnsiTheme="minorHAnsi" w:cstheme="minorHAnsi"/>
          <w:b/>
          <w:bCs/>
        </w:rPr>
        <w:t xml:space="preserve">ank </w:t>
      </w:r>
      <w:r w:rsidR="00F87ED7" w:rsidRPr="002E199F">
        <w:rPr>
          <w:rFonts w:asciiTheme="minorHAnsi" w:hAnsiTheme="minorHAnsi" w:cstheme="minorHAnsi"/>
          <w:b/>
          <w:bCs/>
        </w:rPr>
        <w:t>H</w:t>
      </w:r>
      <w:r w:rsidRPr="002E199F">
        <w:rPr>
          <w:rFonts w:asciiTheme="minorHAnsi" w:hAnsiTheme="minorHAnsi" w:cstheme="minorHAnsi"/>
          <w:b/>
          <w:bCs/>
        </w:rPr>
        <w:t xml:space="preserve">olidays </w:t>
      </w:r>
    </w:p>
    <w:p w14:paraId="2F557F75" w14:textId="77777777" w:rsidR="002F6192" w:rsidRPr="0090572C" w:rsidRDefault="002F6192" w:rsidP="002F6192">
      <w:pPr>
        <w:rPr>
          <w:b/>
          <w:bCs/>
          <w:sz w:val="12"/>
          <w:szCs w:val="12"/>
        </w:rPr>
      </w:pPr>
    </w:p>
    <w:p w14:paraId="7E078125" w14:textId="77777777" w:rsidR="002F6192" w:rsidRPr="002E199F" w:rsidRDefault="006F4146" w:rsidP="002F6192">
      <w:pPr>
        <w:rPr>
          <w:rFonts w:asciiTheme="minorHAnsi" w:hAnsiTheme="minorHAnsi" w:cstheme="minorHAnsi"/>
          <w:b/>
          <w:bCs/>
        </w:rPr>
      </w:pPr>
      <w:r w:rsidRPr="002E199F">
        <w:rPr>
          <w:rFonts w:asciiTheme="minorHAnsi" w:hAnsiTheme="minorHAnsi" w:cstheme="minorHAnsi"/>
          <w:b/>
          <w:bCs/>
        </w:rPr>
        <w:t>The service is funded by Amgen, and therefore free of charge to the NHS.</w:t>
      </w:r>
    </w:p>
    <w:p w14:paraId="00F259E3" w14:textId="77777777" w:rsidR="002B3E43" w:rsidRPr="0090572C" w:rsidRDefault="002B3E43" w:rsidP="002F6192">
      <w:pPr>
        <w:rPr>
          <w:rFonts w:asciiTheme="minorHAnsi" w:hAnsiTheme="minorHAnsi" w:cstheme="minorHAnsi"/>
          <w:b/>
          <w:bCs/>
          <w:sz w:val="12"/>
          <w:szCs w:val="12"/>
        </w:rPr>
      </w:pPr>
    </w:p>
    <w:p w14:paraId="6C6F0D3D" w14:textId="77777777" w:rsidR="002F6192" w:rsidRDefault="006F4146" w:rsidP="00ED02E2">
      <w:pPr>
        <w:rPr>
          <w:rFonts w:asciiTheme="minorHAnsi" w:hAnsiTheme="minorHAnsi" w:cstheme="minorHAnsi"/>
          <w:b/>
          <w:bCs/>
        </w:rPr>
      </w:pPr>
      <w:r w:rsidRPr="002E199F">
        <w:rPr>
          <w:rFonts w:asciiTheme="minorHAnsi" w:hAnsiTheme="minorHAnsi" w:cstheme="minorHAnsi"/>
          <w:b/>
          <w:bCs/>
        </w:rPr>
        <w:t xml:space="preserve">Step 1 </w:t>
      </w:r>
    </w:p>
    <w:p w14:paraId="7B5BCAB4" w14:textId="77777777" w:rsidR="00185658" w:rsidRPr="002E199F" w:rsidRDefault="00185658" w:rsidP="00ED02E2">
      <w:pPr>
        <w:rPr>
          <w:rFonts w:asciiTheme="minorHAnsi" w:hAnsiTheme="minorHAnsi" w:cstheme="minorHAnsi"/>
          <w:b/>
          <w:bCs/>
        </w:rPr>
      </w:pPr>
    </w:p>
    <w:p w14:paraId="0B7C5634" w14:textId="249DB6BC" w:rsidR="00944429" w:rsidRPr="002E199F" w:rsidRDefault="006F4146" w:rsidP="00944429">
      <w:pPr>
        <w:rPr>
          <w:rFonts w:asciiTheme="minorHAnsi" w:hAnsiTheme="minorHAnsi" w:cstheme="minorHAnsi"/>
        </w:rPr>
      </w:pPr>
      <w:r w:rsidRPr="002E199F">
        <w:rPr>
          <w:rFonts w:asciiTheme="minorHAnsi" w:hAnsiTheme="minorHAnsi" w:cstheme="minorHAnsi"/>
        </w:rPr>
        <w:t xml:space="preserve">Please </w:t>
      </w:r>
      <w:r w:rsidR="00D14F6C" w:rsidRPr="002E199F">
        <w:rPr>
          <w:rFonts w:asciiTheme="minorHAnsi" w:hAnsiTheme="minorHAnsi" w:cstheme="minorHAnsi"/>
        </w:rPr>
        <w:t>call</w:t>
      </w:r>
      <w:r w:rsidR="00944AF6" w:rsidRPr="002E199F">
        <w:rPr>
          <w:rFonts w:asciiTheme="minorHAnsi" w:hAnsiTheme="minorHAnsi" w:cstheme="minorHAnsi"/>
        </w:rPr>
        <w:t xml:space="preserve"> </w:t>
      </w:r>
      <w:r w:rsidRPr="002E199F">
        <w:rPr>
          <w:rFonts w:asciiTheme="minorHAnsi" w:hAnsiTheme="minorHAnsi" w:cstheme="minorHAnsi"/>
          <w:b/>
          <w:bCs/>
          <w:u w:val="single"/>
        </w:rPr>
        <w:t>0113 340 1850</w:t>
      </w:r>
      <w:r w:rsidRPr="002E199F">
        <w:rPr>
          <w:rFonts w:asciiTheme="minorHAnsi" w:hAnsiTheme="minorHAnsi" w:cstheme="minorHAnsi"/>
        </w:rPr>
        <w:t xml:space="preserve"> in the first instance</w:t>
      </w:r>
      <w:r w:rsidR="00D14F6C" w:rsidRPr="002E199F">
        <w:rPr>
          <w:rFonts w:asciiTheme="minorHAnsi" w:hAnsiTheme="minorHAnsi" w:cstheme="minorHAnsi"/>
        </w:rPr>
        <w:t xml:space="preserve"> to log your request</w:t>
      </w:r>
      <w:r w:rsidRPr="002E199F">
        <w:rPr>
          <w:rFonts w:asciiTheme="minorHAnsi" w:hAnsiTheme="minorHAnsi" w:cstheme="minorHAnsi"/>
        </w:rPr>
        <w:t>.</w:t>
      </w:r>
    </w:p>
    <w:p w14:paraId="3C03B147" w14:textId="77777777" w:rsidR="00944429" w:rsidRPr="0090572C" w:rsidRDefault="00944429" w:rsidP="00944429">
      <w:pPr>
        <w:rPr>
          <w:rFonts w:asciiTheme="minorHAnsi" w:hAnsiTheme="minorHAnsi" w:cstheme="minorHAnsi"/>
          <w:sz w:val="12"/>
          <w:szCs w:val="12"/>
        </w:rPr>
      </w:pPr>
    </w:p>
    <w:p w14:paraId="74B4C6F5" w14:textId="77777777" w:rsidR="00944429" w:rsidRDefault="006F4146" w:rsidP="00944429">
      <w:pPr>
        <w:rPr>
          <w:rFonts w:asciiTheme="minorHAnsi" w:hAnsiTheme="minorHAnsi" w:cstheme="minorHAnsi"/>
          <w:b/>
          <w:bCs/>
        </w:rPr>
      </w:pPr>
      <w:r w:rsidRPr="002E199F">
        <w:rPr>
          <w:rFonts w:asciiTheme="minorHAnsi" w:hAnsiTheme="minorHAnsi" w:cstheme="minorHAnsi"/>
          <w:b/>
          <w:bCs/>
        </w:rPr>
        <w:t>Step 2</w:t>
      </w:r>
    </w:p>
    <w:p w14:paraId="5641A0DC" w14:textId="77777777" w:rsidR="00185658" w:rsidRPr="002E199F" w:rsidRDefault="00185658" w:rsidP="00944429">
      <w:pPr>
        <w:rPr>
          <w:rFonts w:asciiTheme="minorHAnsi" w:hAnsiTheme="minorHAnsi" w:cstheme="minorHAnsi"/>
        </w:rPr>
      </w:pPr>
    </w:p>
    <w:p w14:paraId="24321BC4" w14:textId="77777777" w:rsidR="00ED02E2" w:rsidRPr="002E199F" w:rsidRDefault="00ED02E2" w:rsidP="00E303AE">
      <w:pPr>
        <w:rPr>
          <w:rFonts w:asciiTheme="minorHAnsi" w:hAnsiTheme="minorHAnsi" w:cstheme="minorHAnsi"/>
          <w:sz w:val="12"/>
          <w:szCs w:val="12"/>
        </w:rPr>
      </w:pPr>
    </w:p>
    <w:p w14:paraId="316006C5" w14:textId="77777777" w:rsidR="00ED02E2" w:rsidRPr="002E199F" w:rsidRDefault="006F4146" w:rsidP="00E303AE">
      <w:pPr>
        <w:pStyle w:val="ListParagraph"/>
        <w:numPr>
          <w:ilvl w:val="0"/>
          <w:numId w:val="12"/>
        </w:num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2E199F">
        <w:rPr>
          <w:rFonts w:asciiTheme="minorHAnsi" w:hAnsiTheme="minorHAnsi" w:cstheme="minorHAnsi"/>
          <w:sz w:val="24"/>
          <w:szCs w:val="24"/>
        </w:rPr>
        <w:t xml:space="preserve">Complete </w:t>
      </w:r>
      <w:r w:rsidR="00F864DE">
        <w:rPr>
          <w:rFonts w:asciiTheme="minorHAnsi" w:hAnsiTheme="minorHAnsi" w:cstheme="minorHAnsi"/>
          <w:sz w:val="24"/>
          <w:szCs w:val="24"/>
        </w:rPr>
        <w:t>the below</w:t>
      </w:r>
      <w:r w:rsidR="00944AF6" w:rsidRPr="002E199F">
        <w:rPr>
          <w:rFonts w:asciiTheme="minorHAnsi" w:hAnsiTheme="minorHAnsi" w:cstheme="minorHAnsi"/>
          <w:sz w:val="24"/>
          <w:szCs w:val="24"/>
        </w:rPr>
        <w:t xml:space="preserve"> Order Form </w:t>
      </w:r>
    </w:p>
    <w:p w14:paraId="4BF081DE" w14:textId="77777777" w:rsidR="0026294B" w:rsidRPr="00824509" w:rsidRDefault="0026294B" w:rsidP="00824509">
      <w:pPr>
        <w:pStyle w:val="ListParagraph"/>
        <w:spacing w:after="0"/>
        <w:rPr>
          <w:rStyle w:val="Hyperlink"/>
          <w:rFonts w:ascii="Arial" w:hAnsi="Arial" w:cs="Arial"/>
          <w:color w:val="auto"/>
          <w:sz w:val="10"/>
          <w:szCs w:val="10"/>
          <w:u w:val="none"/>
        </w:rPr>
      </w:pPr>
    </w:p>
    <w:tbl>
      <w:tblPr>
        <w:tblStyle w:val="TableGrid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838"/>
        <w:gridCol w:w="2552"/>
        <w:gridCol w:w="425"/>
        <w:gridCol w:w="413"/>
        <w:gridCol w:w="1713"/>
        <w:gridCol w:w="3515"/>
      </w:tblGrid>
      <w:tr w:rsidR="001A4B9B" w14:paraId="0CDB09C8" w14:textId="77777777" w:rsidTr="00227AC2">
        <w:tc>
          <w:tcPr>
            <w:tcW w:w="439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4B2F45E" w14:textId="77777777" w:rsidR="0026294B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Hospital Details (for invoice)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5A85E" w14:textId="77777777" w:rsidR="0026294B" w:rsidRPr="002D7B73" w:rsidRDefault="0026294B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5641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128FF68" w14:textId="77777777" w:rsidR="0026294B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Delivery Details (department must be open 24/7)</w:t>
            </w:r>
          </w:p>
        </w:tc>
      </w:tr>
      <w:tr w:rsidR="001A4B9B" w14:paraId="1163778D" w14:textId="77777777" w:rsidTr="00C61F90">
        <w:trPr>
          <w:trHeight w:val="293"/>
        </w:trPr>
        <w:tc>
          <w:tcPr>
            <w:tcW w:w="1838" w:type="dxa"/>
          </w:tcPr>
          <w:p w14:paraId="4A12FEB2" w14:textId="77777777" w:rsidR="0026294B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Name of Hospital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5C1BF9D" w14:textId="0E31D098" w:rsidR="0026294B" w:rsidRPr="006066B7" w:rsidRDefault="006066B7" w:rsidP="0026294B">
            <w:pPr>
              <w:rPr>
                <w:rStyle w:val="Hyperlink"/>
                <w:rFonts w:asciiTheme="minorHAnsi" w:hAnsiTheme="minorHAnsi" w:cstheme="minorHAnsi"/>
                <w:color w:val="000000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0D8C8" w14:textId="77777777" w:rsidR="0026294B" w:rsidRPr="002D7B73" w:rsidRDefault="0026294B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40E935F7" w14:textId="77777777" w:rsidR="0026294B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Name of Hospital</w:t>
            </w:r>
          </w:p>
        </w:tc>
        <w:tc>
          <w:tcPr>
            <w:tcW w:w="3515" w:type="dxa"/>
          </w:tcPr>
          <w:p w14:paraId="4DC81F3E" w14:textId="77777777" w:rsidR="0026294B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</w:tr>
      <w:tr w:rsidR="001A4B9B" w14:paraId="4711DD92" w14:textId="77777777" w:rsidTr="00C61F90">
        <w:trPr>
          <w:trHeight w:val="293"/>
        </w:trPr>
        <w:tc>
          <w:tcPr>
            <w:tcW w:w="1838" w:type="dxa"/>
            <w:vMerge w:val="restart"/>
          </w:tcPr>
          <w:p w14:paraId="2FEE1086" w14:textId="77777777" w:rsidR="00227AC2" w:rsidRPr="002D7B73" w:rsidRDefault="006F4146" w:rsidP="002629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  <w:p w14:paraId="5AFCB646" w14:textId="77777777" w:rsidR="00227AC2" w:rsidRPr="002D7B73" w:rsidRDefault="00227AC2" w:rsidP="0026294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E99437" w14:textId="77777777" w:rsidR="00227AC2" w:rsidRPr="002D7B73" w:rsidRDefault="00227AC2" w:rsidP="0026294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E7D454" w14:textId="77777777" w:rsidR="00227AC2" w:rsidRPr="002D7B73" w:rsidRDefault="00227AC2" w:rsidP="0026294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C965E4" w14:textId="77777777" w:rsidR="00227AC2" w:rsidRPr="002D7B73" w:rsidRDefault="00227AC2" w:rsidP="0026294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56D1B1" w14:textId="77777777" w:rsidR="00CF7A3C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Postcode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5CB74280" w14:textId="77777777" w:rsidR="00CF7A3C" w:rsidRPr="002D7B73" w:rsidRDefault="006F4146" w:rsidP="0026294B">
            <w:pPr>
              <w:rPr>
                <w:rFonts w:asciiTheme="minorHAnsi" w:hAnsiTheme="minorHAnsi" w:cstheme="minorHAnsi"/>
                <w:color w:val="000000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  <w:p w14:paraId="7D7F021C" w14:textId="77777777" w:rsidR="00227AC2" w:rsidRPr="002D7B73" w:rsidRDefault="00227AC2" w:rsidP="0026294B">
            <w:pPr>
              <w:rPr>
                <w:rStyle w:val="Hyperlink"/>
                <w:rFonts w:asciiTheme="minorHAnsi" w:hAnsiTheme="minorHAnsi" w:cstheme="minorHAnsi"/>
                <w:color w:val="000000"/>
                <w:u w:val="none"/>
              </w:rPr>
            </w:pPr>
          </w:p>
          <w:p w14:paraId="0C80F5AB" w14:textId="77777777" w:rsidR="00227AC2" w:rsidRPr="002D7B73" w:rsidRDefault="00227AC2" w:rsidP="0026294B">
            <w:pPr>
              <w:rPr>
                <w:rStyle w:val="Hyperlink"/>
                <w:rFonts w:asciiTheme="minorHAnsi" w:hAnsiTheme="minorHAnsi" w:cstheme="minorHAnsi"/>
                <w:color w:val="000000"/>
              </w:rPr>
            </w:pPr>
          </w:p>
          <w:p w14:paraId="4A5D6096" w14:textId="77777777" w:rsidR="00227AC2" w:rsidRPr="002D7B73" w:rsidRDefault="00227AC2" w:rsidP="0026294B">
            <w:pPr>
              <w:rPr>
                <w:rStyle w:val="Hyperlink"/>
                <w:rFonts w:asciiTheme="minorHAnsi" w:hAnsiTheme="minorHAnsi" w:cstheme="minorHAnsi"/>
                <w:color w:val="000000"/>
              </w:rPr>
            </w:pPr>
          </w:p>
          <w:p w14:paraId="7B4F2E8F" w14:textId="77777777" w:rsidR="00227AC2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A1C83" w14:textId="77777777" w:rsidR="00CF7A3C" w:rsidRPr="002D7B73" w:rsidRDefault="00CF7A3C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29E48B1C" w14:textId="77777777" w:rsidR="00CF7A3C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Name of department</w:t>
            </w:r>
          </w:p>
        </w:tc>
        <w:tc>
          <w:tcPr>
            <w:tcW w:w="3515" w:type="dxa"/>
          </w:tcPr>
          <w:p w14:paraId="3FB96985" w14:textId="77777777" w:rsidR="00CF7A3C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</w:tr>
      <w:tr w:rsidR="001A4B9B" w14:paraId="422F912D" w14:textId="77777777" w:rsidTr="00C61F90">
        <w:trPr>
          <w:trHeight w:val="293"/>
        </w:trPr>
        <w:tc>
          <w:tcPr>
            <w:tcW w:w="1838" w:type="dxa"/>
            <w:vMerge/>
          </w:tcPr>
          <w:p w14:paraId="136E041B" w14:textId="77777777" w:rsidR="00CF7A3C" w:rsidRPr="002D7B73" w:rsidRDefault="00CF7A3C" w:rsidP="0026294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7EA04005" w14:textId="77777777" w:rsidR="00CF7A3C" w:rsidRPr="002D7B73" w:rsidRDefault="00CF7A3C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4F334" w14:textId="77777777" w:rsidR="00CF7A3C" w:rsidRPr="002D7B73" w:rsidRDefault="00CF7A3C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2126" w:type="dxa"/>
            <w:gridSpan w:val="2"/>
            <w:vMerge w:val="restart"/>
            <w:tcBorders>
              <w:left w:val="single" w:sz="4" w:space="0" w:color="auto"/>
            </w:tcBorders>
          </w:tcPr>
          <w:p w14:paraId="72B3079A" w14:textId="77777777" w:rsidR="00CF7A3C" w:rsidRPr="002D7B73" w:rsidRDefault="006F4146" w:rsidP="002629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3515" w:type="dxa"/>
            <w:vMerge w:val="restart"/>
          </w:tcPr>
          <w:p w14:paraId="5937867F" w14:textId="77777777" w:rsidR="00CF7A3C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</w:tr>
      <w:tr w:rsidR="001A4B9B" w14:paraId="7DA13A21" w14:textId="77777777" w:rsidTr="00C61F90">
        <w:trPr>
          <w:trHeight w:val="201"/>
        </w:trPr>
        <w:tc>
          <w:tcPr>
            <w:tcW w:w="1838" w:type="dxa"/>
            <w:vMerge/>
          </w:tcPr>
          <w:p w14:paraId="35E1396D" w14:textId="77777777" w:rsidR="00CF7A3C" w:rsidRPr="002D7B73" w:rsidRDefault="00CF7A3C" w:rsidP="0026294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1C64C86A" w14:textId="77777777" w:rsidR="00CF7A3C" w:rsidRPr="002D7B73" w:rsidRDefault="00CF7A3C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95EBA" w14:textId="77777777" w:rsidR="00CF7A3C" w:rsidRPr="002D7B73" w:rsidRDefault="00CF7A3C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</w:tcBorders>
          </w:tcPr>
          <w:p w14:paraId="2263E5B5" w14:textId="77777777" w:rsidR="00CF7A3C" w:rsidRPr="002D7B73" w:rsidRDefault="00CF7A3C" w:rsidP="0026294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5" w:type="dxa"/>
            <w:vMerge/>
          </w:tcPr>
          <w:p w14:paraId="6D7005F3" w14:textId="77777777" w:rsidR="00CF7A3C" w:rsidRPr="002D7B73" w:rsidRDefault="00CF7A3C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</w:tr>
      <w:tr w:rsidR="001A4B9B" w14:paraId="035E5EC2" w14:textId="77777777" w:rsidTr="00C61F90">
        <w:trPr>
          <w:trHeight w:val="293"/>
        </w:trPr>
        <w:tc>
          <w:tcPr>
            <w:tcW w:w="1838" w:type="dxa"/>
            <w:tcBorders>
              <w:bottom w:val="single" w:sz="4" w:space="0" w:color="auto"/>
            </w:tcBorders>
          </w:tcPr>
          <w:p w14:paraId="2D3FF1C2" w14:textId="77777777" w:rsidR="0026294B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PO NUMBER: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092A7D5E" w14:textId="77777777" w:rsidR="0026294B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231D" w14:textId="77777777" w:rsidR="0026294B" w:rsidRPr="002D7B73" w:rsidRDefault="0026294B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F07F091" w14:textId="77777777" w:rsidR="0026294B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Postcode</w:t>
            </w:r>
          </w:p>
        </w:tc>
        <w:bookmarkStart w:id="0" w:name="_Hlk162257539"/>
        <w:tc>
          <w:tcPr>
            <w:tcW w:w="3515" w:type="dxa"/>
            <w:tcBorders>
              <w:bottom w:val="single" w:sz="4" w:space="0" w:color="auto"/>
            </w:tcBorders>
          </w:tcPr>
          <w:p w14:paraId="2EA4CD22" w14:textId="77777777" w:rsidR="0026294B" w:rsidRPr="002D7B73" w:rsidRDefault="006F4146" w:rsidP="0026294B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0"/>
          </w:p>
        </w:tc>
      </w:tr>
      <w:tr w:rsidR="001A4B9B" w14:paraId="27DEE173" w14:textId="77777777" w:rsidTr="00EC6ACD">
        <w:trPr>
          <w:trHeight w:val="103"/>
        </w:trPr>
        <w:tc>
          <w:tcPr>
            <w:tcW w:w="104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65DDF1" w14:textId="77777777" w:rsidR="00E01648" w:rsidRPr="002D7B73" w:rsidRDefault="00E01648" w:rsidP="0026294B">
            <w:pPr>
              <w:rPr>
                <w:rFonts w:asciiTheme="minorHAnsi" w:hAnsiTheme="minorHAnsi" w:cstheme="minorHAnsi"/>
                <w:color w:val="000000"/>
                <w:sz w:val="2"/>
                <w:szCs w:val="2"/>
              </w:rPr>
            </w:pPr>
          </w:p>
          <w:p w14:paraId="1D003980" w14:textId="77777777" w:rsidR="00F34260" w:rsidRPr="002D7B73" w:rsidRDefault="006F4146" w:rsidP="00F342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B73">
              <w:rPr>
                <w:rFonts w:asciiTheme="minorHAnsi" w:hAnsiTheme="minorHAnsi" w:cstheme="minorHAnsi"/>
                <w:b/>
                <w:bCs/>
              </w:rPr>
              <w:t>Driver instructions</w:t>
            </w:r>
            <w:r w:rsidRPr="002D7B73">
              <w:rPr>
                <w:rFonts w:asciiTheme="minorHAnsi" w:hAnsiTheme="minorHAnsi" w:cstheme="minorHAnsi"/>
              </w:rPr>
              <w:t xml:space="preserve"> – please complete as these will be shared with the Delivery Driver </w:t>
            </w:r>
          </w:p>
          <w:p w14:paraId="2CAA99E6" w14:textId="77777777" w:rsidR="0021266E" w:rsidRPr="002D7B73" w:rsidRDefault="0021266E" w:rsidP="0021266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1A4B9B" w14:paraId="0918F632" w14:textId="77777777" w:rsidTr="00F864DE">
        <w:trPr>
          <w:trHeight w:val="1144"/>
        </w:trPr>
        <w:tc>
          <w:tcPr>
            <w:tcW w:w="1045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7BCAE6" w14:textId="77777777" w:rsidR="00E01648" w:rsidRPr="002D7B73" w:rsidRDefault="006F4146" w:rsidP="00135C3F">
            <w:pPr>
              <w:rPr>
                <w:rFonts w:asciiTheme="minorHAnsi" w:hAnsiTheme="minorHAnsi" w:cstheme="minorHAnsi"/>
                <w:color w:val="000000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 xml:space="preserve">Hospital contact name: 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  <w:r w:rsidRPr="002D7B73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</w:t>
            </w: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 xml:space="preserve">Telephone number: 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  <w:p w14:paraId="2423B665" w14:textId="77777777" w:rsidR="00135C3F" w:rsidRPr="002D7B73" w:rsidRDefault="006F4146" w:rsidP="00135C3F">
            <w:pPr>
              <w:rPr>
                <w:rFonts w:asciiTheme="minorHAnsi" w:hAnsiTheme="minorHAnsi" w:cstheme="minorHAnsi"/>
                <w:color w:val="000000"/>
              </w:rPr>
            </w:pPr>
            <w:r w:rsidRPr="002D7B7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Instructions:</w:t>
            </w:r>
            <w:r w:rsidRPr="002D7B7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</w:tr>
      <w:tr w:rsidR="001A4B9B" w14:paraId="0B322CB0" w14:textId="77777777" w:rsidTr="002E199F">
        <w:trPr>
          <w:trHeight w:val="57"/>
        </w:trPr>
        <w:tc>
          <w:tcPr>
            <w:tcW w:w="10456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AEEF3" w:themeFill="accent5" w:themeFillTint="33"/>
            <w:vAlign w:val="bottom"/>
          </w:tcPr>
          <w:p w14:paraId="1DA983CE" w14:textId="77777777" w:rsidR="00621437" w:rsidRPr="002D7B73" w:rsidRDefault="006F4146" w:rsidP="00A83109">
            <w:pPr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</w:pPr>
            <w:r w:rsidRPr="002D7B73"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  <w:t>TO BE COMPLETED BY HEALTHNET</w:t>
            </w:r>
          </w:p>
        </w:tc>
      </w:tr>
      <w:tr w:rsidR="001A4B9B" w14:paraId="1FC8A34A" w14:textId="77777777" w:rsidTr="002E199F">
        <w:tc>
          <w:tcPr>
            <w:tcW w:w="5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vAlign w:val="bottom"/>
          </w:tcPr>
          <w:p w14:paraId="1EE90DEB" w14:textId="77777777" w:rsidR="00A83109" w:rsidRPr="002D7B73" w:rsidRDefault="006F4146" w:rsidP="00A83109">
            <w:pPr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</w:pP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t xml:space="preserve">HEALTHNET DRIVER ETA: </w:t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fldChar w:fldCharType="end"/>
            </w:r>
          </w:p>
        </w:tc>
        <w:tc>
          <w:tcPr>
            <w:tcW w:w="5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vAlign w:val="bottom"/>
          </w:tcPr>
          <w:p w14:paraId="6DC7A9C4" w14:textId="77777777" w:rsidR="00A83109" w:rsidRPr="002D7B73" w:rsidRDefault="006F4146" w:rsidP="00A831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t xml:space="preserve">HEALTHNET </w:t>
            </w:r>
            <w:r w:rsidR="00BC1DB8"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t>CONFIRMED DELIVERY DATE:</w:t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t xml:space="preserve"> </w:t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fldChar w:fldCharType="end"/>
            </w:r>
          </w:p>
        </w:tc>
      </w:tr>
    </w:tbl>
    <w:p w14:paraId="6F2D14B0" w14:textId="77777777" w:rsidR="00185658" w:rsidRDefault="006F4146" w:rsidP="008B1745">
      <w:pPr>
        <w:pStyle w:val="ListParagraph"/>
        <w:spacing w:after="0" w:line="240" w:lineRule="auto"/>
        <w:ind w:left="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 xml:space="preserve">           </w:t>
      </w:r>
    </w:p>
    <w:p w14:paraId="2F7F96BB" w14:textId="77777777" w:rsidR="00E51A17" w:rsidRDefault="006F4146" w:rsidP="008B1745">
      <w:pPr>
        <w:pStyle w:val="ListParagraph"/>
        <w:spacing w:after="0" w:line="240" w:lineRule="auto"/>
        <w:ind w:left="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 xml:space="preserve">         </w:t>
      </w:r>
      <w:r>
        <w:rPr>
          <w:rFonts w:ascii="Arial" w:eastAsia="Arial Unicode MS" w:hAnsi="Arial" w:cs="Arial"/>
          <w:b/>
          <w:sz w:val="20"/>
          <w:szCs w:val="20"/>
        </w:rPr>
        <w:tab/>
      </w:r>
      <w:r>
        <w:rPr>
          <w:rFonts w:ascii="Arial" w:eastAsia="Arial Unicode MS" w:hAnsi="Arial" w:cs="Arial"/>
          <w:b/>
          <w:sz w:val="20"/>
          <w:szCs w:val="20"/>
        </w:rPr>
        <w:tab/>
      </w:r>
      <w:r>
        <w:rPr>
          <w:rFonts w:ascii="Arial" w:eastAsia="Arial Unicode MS" w:hAnsi="Arial" w:cs="Arial"/>
          <w:b/>
          <w:sz w:val="20"/>
          <w:szCs w:val="20"/>
        </w:rPr>
        <w:tab/>
      </w:r>
      <w:r>
        <w:rPr>
          <w:rFonts w:ascii="Arial" w:eastAsia="Arial Unicode MS" w:hAnsi="Arial" w:cs="Arial"/>
          <w:b/>
          <w:sz w:val="20"/>
          <w:szCs w:val="20"/>
        </w:rPr>
        <w:tab/>
        <w:t xml:space="preserve">    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985"/>
        <w:gridCol w:w="2405"/>
        <w:gridCol w:w="425"/>
        <w:gridCol w:w="3228"/>
        <w:gridCol w:w="2442"/>
      </w:tblGrid>
      <w:tr w:rsidR="001A4B9B" w14:paraId="169D351E" w14:textId="77777777" w:rsidTr="0090572C">
        <w:trPr>
          <w:trHeight w:val="340"/>
        </w:trPr>
        <w:tc>
          <w:tcPr>
            <w:tcW w:w="439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C641E6" w14:textId="77777777" w:rsidR="006A3E91" w:rsidRPr="004A00BF" w:rsidRDefault="006F4146" w:rsidP="0090572C">
            <w:pPr>
              <w:jc w:val="center"/>
              <w:rPr>
                <w:rFonts w:ascii="Calibri" w:hAnsi="Calibri"/>
                <w:color w:val="000000"/>
              </w:rPr>
            </w:pPr>
            <w:r w:rsidRPr="002E04EB">
              <w:rPr>
                <w:rFonts w:eastAsia="Arial Unicode MS" w:cs="Arial"/>
                <w:b/>
                <w:sz w:val="20"/>
                <w:szCs w:val="20"/>
              </w:rPr>
              <w:t>Presc</w:t>
            </w:r>
            <w:r>
              <w:rPr>
                <w:rFonts w:eastAsia="Arial Unicode MS" w:cs="Arial"/>
                <w:b/>
                <w:sz w:val="20"/>
                <w:szCs w:val="20"/>
              </w:rPr>
              <w:t>riber details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AF6B5" w14:textId="77777777" w:rsidR="006A3E91" w:rsidRDefault="006A3E91" w:rsidP="00813CD0">
            <w:pPr>
              <w:rPr>
                <w:rFonts w:eastAsia="Arial Unicode MS" w:cs="Arial"/>
                <w:bCs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377C03" w14:textId="77777777" w:rsidR="006A3E91" w:rsidRPr="004A00BF" w:rsidRDefault="006F4146" w:rsidP="0090572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eastAsia="Arial Unicode MS" w:cs="Arial"/>
                <w:b/>
                <w:sz w:val="20"/>
                <w:szCs w:val="20"/>
              </w:rPr>
              <w:t>Patient Details</w:t>
            </w:r>
          </w:p>
        </w:tc>
      </w:tr>
      <w:tr w:rsidR="001A4B9B" w14:paraId="44595C0B" w14:textId="77777777" w:rsidTr="0090572C">
        <w:trPr>
          <w:trHeight w:val="34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B71F4" w14:textId="77777777" w:rsidR="000C6C93" w:rsidRPr="002E199F" w:rsidRDefault="006F4146" w:rsidP="00813CD0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Name</w:t>
            </w:r>
            <w:r w:rsidR="008C114C"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24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F5E01" w14:textId="77777777" w:rsidR="000C6C93" w:rsidRPr="00CD3A5A" w:rsidRDefault="006F4146" w:rsidP="00813CD0">
            <w:pPr>
              <w:rPr>
                <w:rFonts w:ascii="Calibri" w:hAnsi="Calibri"/>
                <w:color w:val="000000"/>
              </w:rPr>
            </w:pPr>
            <w:r w:rsidRPr="004A00BF">
              <w:rPr>
                <w:rFonts w:ascii="Calibri" w:hAnsi="Calibr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hAnsi="Calibri"/>
                <w:color w:val="000000"/>
              </w:rPr>
              <w:instrText xml:space="preserve"> FORMTEXT </w:instrText>
            </w:r>
            <w:r w:rsidRPr="004A00BF">
              <w:rPr>
                <w:rFonts w:ascii="Calibri" w:hAnsi="Calibri"/>
                <w:color w:val="000000"/>
              </w:rPr>
            </w:r>
            <w:r w:rsidRPr="004A00BF">
              <w:rPr>
                <w:rFonts w:ascii="Calibri" w:hAnsi="Calibri"/>
                <w:color w:val="000000"/>
              </w:rPr>
              <w:fldChar w:fldCharType="separate"/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662755" w14:textId="77777777" w:rsidR="000C6C93" w:rsidRDefault="000C6C93" w:rsidP="00813CD0">
            <w:pPr>
              <w:rPr>
                <w:rFonts w:eastAsia="Arial Unicode MS" w:cs="Arial"/>
                <w:bCs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F889F" w14:textId="77777777" w:rsidR="000C6C93" w:rsidRPr="002E199F" w:rsidRDefault="006F4146" w:rsidP="00813CD0">
            <w:pPr>
              <w:rPr>
                <w:rFonts w:asciiTheme="minorHAnsi" w:hAnsiTheme="minorHAnsi" w:cstheme="minorHAnsi"/>
              </w:rPr>
            </w:pPr>
            <w:r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Patient </w:t>
            </w:r>
            <w:r w:rsidR="00296980"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Date of Birth</w:t>
            </w:r>
            <w:r w:rsidR="00892A11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:**</w:t>
            </w:r>
          </w:p>
        </w:tc>
        <w:tc>
          <w:tcPr>
            <w:tcW w:w="24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292411" w14:textId="77777777" w:rsidR="000C6C93" w:rsidRPr="00CD3A5A" w:rsidRDefault="006F4146" w:rsidP="00813CD0">
            <w:pPr>
              <w:rPr>
                <w:rFonts w:ascii="Calibri" w:hAnsi="Calibri"/>
                <w:color w:val="000000"/>
              </w:rPr>
            </w:pPr>
            <w:r w:rsidRPr="004A00BF">
              <w:rPr>
                <w:rFonts w:ascii="Calibri" w:hAnsi="Calibr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hAnsi="Calibri"/>
                <w:color w:val="000000"/>
              </w:rPr>
              <w:instrText xml:space="preserve"> FORMTEXT </w:instrText>
            </w:r>
            <w:r w:rsidRPr="004A00BF">
              <w:rPr>
                <w:rFonts w:ascii="Calibri" w:hAnsi="Calibri"/>
                <w:color w:val="000000"/>
              </w:rPr>
            </w:r>
            <w:r w:rsidRPr="004A00BF">
              <w:rPr>
                <w:rFonts w:ascii="Calibri" w:hAnsi="Calibri"/>
                <w:color w:val="000000"/>
              </w:rPr>
              <w:fldChar w:fldCharType="separate"/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color w:val="000000"/>
              </w:rPr>
              <w:fldChar w:fldCharType="end"/>
            </w:r>
          </w:p>
        </w:tc>
      </w:tr>
      <w:tr w:rsidR="001A4B9B" w14:paraId="6F703A7D" w14:textId="77777777" w:rsidTr="0090572C">
        <w:trPr>
          <w:trHeight w:val="340"/>
        </w:trPr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32CF0DB" w14:textId="77777777" w:rsidR="000C6C93" w:rsidRPr="002E199F" w:rsidRDefault="006F4146" w:rsidP="00813CD0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Professional Registration</w:t>
            </w:r>
            <w:r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 number</w:t>
            </w:r>
            <w:r w:rsidR="008C114C"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:</w:t>
            </w:r>
          </w:p>
          <w:p w14:paraId="5E20D9BF" w14:textId="77777777" w:rsidR="00166D2E" w:rsidRPr="002E199F" w:rsidRDefault="006F4146" w:rsidP="00813CD0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Cs/>
                <w:i/>
                <w:iCs/>
                <w:sz w:val="16"/>
                <w:szCs w:val="16"/>
              </w:rPr>
            </w:pPr>
            <w:r w:rsidRPr="002E199F">
              <w:rPr>
                <w:rFonts w:asciiTheme="minorHAnsi" w:eastAsia="Arial Unicode MS" w:hAnsiTheme="minorHAnsi" w:cstheme="minorHAnsi"/>
                <w:bCs/>
                <w:i/>
                <w:iCs/>
                <w:sz w:val="16"/>
                <w:szCs w:val="16"/>
              </w:rPr>
              <w:t>(if available)</w:t>
            </w:r>
          </w:p>
        </w:tc>
        <w:tc>
          <w:tcPr>
            <w:tcW w:w="240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D4E6C93" w14:textId="77777777" w:rsidR="000C6C93" w:rsidRPr="00CD3A5A" w:rsidRDefault="006F4146" w:rsidP="00813CD0">
            <w:pPr>
              <w:rPr>
                <w:rFonts w:ascii="Calibri" w:hAnsi="Calibri"/>
                <w:color w:val="000000"/>
              </w:rPr>
            </w:pPr>
            <w:r w:rsidRPr="004A00BF">
              <w:rPr>
                <w:rFonts w:ascii="Calibri" w:hAnsi="Calibr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hAnsi="Calibri"/>
                <w:color w:val="000000"/>
              </w:rPr>
              <w:instrText xml:space="preserve"> FORMTEXT </w:instrText>
            </w:r>
            <w:r w:rsidRPr="004A00BF">
              <w:rPr>
                <w:rFonts w:ascii="Calibri" w:hAnsi="Calibri"/>
                <w:color w:val="000000"/>
              </w:rPr>
            </w:r>
            <w:r w:rsidRPr="004A00BF">
              <w:rPr>
                <w:rFonts w:ascii="Calibri" w:hAnsi="Calibri"/>
                <w:color w:val="000000"/>
              </w:rPr>
              <w:fldChar w:fldCharType="separate"/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A8045E" w14:textId="77777777" w:rsidR="000C6C93" w:rsidRPr="00ED02E2" w:rsidRDefault="000C6C93" w:rsidP="00813CD0">
            <w:pPr>
              <w:rPr>
                <w:rFonts w:eastAsia="Arial Unicode MS" w:cs="Arial"/>
                <w:bCs/>
                <w:sz w:val="20"/>
                <w:szCs w:val="20"/>
              </w:rPr>
            </w:pPr>
          </w:p>
        </w:tc>
        <w:tc>
          <w:tcPr>
            <w:tcW w:w="322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CBC5022" w14:textId="77777777" w:rsidR="000C6C93" w:rsidRPr="002E199F" w:rsidRDefault="006F4146" w:rsidP="00813CD0">
            <w:pPr>
              <w:rPr>
                <w:rFonts w:asciiTheme="minorHAnsi" w:hAnsiTheme="minorHAnsi" w:cstheme="minorHAnsi"/>
              </w:rPr>
            </w:pPr>
            <w:r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Patient NHS/</w:t>
            </w:r>
            <w:r w:rsidR="005F361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Hospital/</w:t>
            </w:r>
            <w:r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Blueteq number</w:t>
            </w:r>
            <w:r w:rsidR="00892A11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:**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F5AF4DA" w14:textId="77777777" w:rsidR="000C6C93" w:rsidRPr="00CD3A5A" w:rsidRDefault="006F4146" w:rsidP="00813CD0">
            <w:pPr>
              <w:rPr>
                <w:rFonts w:ascii="Calibri" w:hAnsi="Calibri"/>
                <w:color w:val="000000"/>
              </w:rPr>
            </w:pPr>
            <w:r w:rsidRPr="004A00BF">
              <w:rPr>
                <w:rFonts w:ascii="Calibri" w:hAnsi="Calibr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hAnsi="Calibri"/>
                <w:color w:val="000000"/>
              </w:rPr>
              <w:instrText xml:space="preserve"> FORMTEXT </w:instrText>
            </w:r>
            <w:r w:rsidRPr="004A00BF">
              <w:rPr>
                <w:rFonts w:ascii="Calibri" w:hAnsi="Calibri"/>
                <w:color w:val="000000"/>
              </w:rPr>
            </w:r>
            <w:r w:rsidRPr="004A00BF">
              <w:rPr>
                <w:rFonts w:ascii="Calibri" w:hAnsi="Calibri"/>
                <w:color w:val="000000"/>
              </w:rPr>
              <w:fldChar w:fldCharType="separate"/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color w:val="000000"/>
              </w:rPr>
              <w:fldChar w:fldCharType="end"/>
            </w:r>
          </w:p>
        </w:tc>
      </w:tr>
      <w:tr w:rsidR="001A4B9B" w14:paraId="29F7F836" w14:textId="77777777" w:rsidTr="0090572C">
        <w:trPr>
          <w:trHeight w:val="70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0D1CF" w14:textId="77777777" w:rsidR="002D6509" w:rsidRDefault="006F4146" w:rsidP="00813CD0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Contact </w:t>
            </w:r>
          </w:p>
          <w:p w14:paraId="4BFDCA8A" w14:textId="77777777" w:rsidR="000C6C93" w:rsidRPr="0090572C" w:rsidRDefault="006F4146" w:rsidP="00813CD0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Cs/>
                <w:i/>
                <w:iCs/>
                <w:sz w:val="20"/>
                <w:szCs w:val="20"/>
              </w:rPr>
            </w:pPr>
            <w:r w:rsidRPr="0090572C">
              <w:rPr>
                <w:rFonts w:asciiTheme="minorHAnsi" w:eastAsia="Arial Unicode MS" w:hAnsiTheme="minorHAnsi" w:cstheme="minorHAnsi"/>
                <w:bCs/>
                <w:i/>
                <w:iCs/>
                <w:sz w:val="20"/>
                <w:szCs w:val="20"/>
              </w:rPr>
              <w:t>(tel</w:t>
            </w:r>
            <w:r w:rsidR="002D6509" w:rsidRPr="0090572C">
              <w:rPr>
                <w:rFonts w:asciiTheme="minorHAnsi" w:eastAsia="Arial Unicode MS" w:hAnsiTheme="minorHAnsi" w:cstheme="minorHAnsi"/>
                <w:bCs/>
                <w:i/>
                <w:iCs/>
                <w:sz w:val="20"/>
                <w:szCs w:val="20"/>
              </w:rPr>
              <w:t xml:space="preserve"> &amp;/or email</w:t>
            </w:r>
            <w:r w:rsidRPr="0090572C">
              <w:rPr>
                <w:rFonts w:asciiTheme="minorHAnsi" w:eastAsia="Arial Unicode MS" w:hAnsiTheme="minorHAnsi" w:cstheme="minorHAnsi"/>
                <w:bCs/>
                <w:i/>
                <w:iCs/>
                <w:sz w:val="20"/>
                <w:szCs w:val="20"/>
              </w:rPr>
              <w:t>.):</w:t>
            </w:r>
          </w:p>
        </w:tc>
        <w:tc>
          <w:tcPr>
            <w:tcW w:w="24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4FEFE4" w14:textId="77777777" w:rsidR="000C6C93" w:rsidRPr="00CD3A5A" w:rsidRDefault="006F4146" w:rsidP="00813CD0">
            <w:pPr>
              <w:rPr>
                <w:rFonts w:ascii="Calibri" w:hAnsi="Calibri"/>
                <w:color w:val="000000"/>
              </w:rPr>
            </w:pPr>
            <w:r w:rsidRPr="004A00BF">
              <w:rPr>
                <w:rFonts w:ascii="Calibri" w:hAnsi="Calibr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hAnsi="Calibri"/>
                <w:color w:val="000000"/>
              </w:rPr>
              <w:instrText xml:space="preserve"> FORMTEXT </w:instrText>
            </w:r>
            <w:r w:rsidRPr="004A00BF">
              <w:rPr>
                <w:rFonts w:ascii="Calibri" w:hAnsi="Calibri"/>
                <w:color w:val="000000"/>
              </w:rPr>
            </w:r>
            <w:r w:rsidRPr="004A00BF">
              <w:rPr>
                <w:rFonts w:ascii="Calibri" w:hAnsi="Calibri"/>
                <w:color w:val="000000"/>
              </w:rPr>
              <w:fldChar w:fldCharType="separate"/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B2DCEA" w14:textId="77777777" w:rsidR="000C6C93" w:rsidRDefault="000C6C93" w:rsidP="00813CD0">
            <w:pPr>
              <w:rPr>
                <w:rFonts w:eastAsia="Arial Unicode MS" w:cs="Arial"/>
                <w:bCs/>
                <w:sz w:val="20"/>
                <w:szCs w:val="20"/>
              </w:rPr>
            </w:pPr>
          </w:p>
        </w:tc>
        <w:tc>
          <w:tcPr>
            <w:tcW w:w="32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1C3BD" w14:textId="77777777" w:rsidR="000C6C93" w:rsidRPr="002E199F" w:rsidRDefault="006F4146" w:rsidP="00813CD0">
            <w:pPr>
              <w:rPr>
                <w:rFonts w:asciiTheme="minorHAnsi" w:hAnsiTheme="minorHAnsi" w:cstheme="minorHAnsi"/>
              </w:rPr>
            </w:pPr>
            <w:r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Indication</w:t>
            </w:r>
            <w:r w:rsidR="00892A11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:**</w:t>
            </w:r>
          </w:p>
        </w:tc>
        <w:tc>
          <w:tcPr>
            <w:tcW w:w="24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4F157C" w14:textId="77777777" w:rsidR="00A54187" w:rsidRPr="00CD3A5A" w:rsidRDefault="006F4146" w:rsidP="00135C3F">
            <w:pPr>
              <w:rPr>
                <w:rFonts w:ascii="Calibri" w:hAnsi="Calibri"/>
                <w:color w:val="000000"/>
              </w:rPr>
            </w:pPr>
            <w:r w:rsidRPr="004A00BF">
              <w:rPr>
                <w:rFonts w:ascii="Calibri" w:hAnsi="Calibr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hAnsi="Calibri"/>
                <w:color w:val="000000"/>
              </w:rPr>
              <w:instrText xml:space="preserve"> FORMTEXT </w:instrText>
            </w:r>
            <w:r w:rsidRPr="004A00BF">
              <w:rPr>
                <w:rFonts w:ascii="Calibri" w:hAnsi="Calibri"/>
                <w:color w:val="000000"/>
              </w:rPr>
            </w:r>
            <w:r w:rsidRPr="004A00BF">
              <w:rPr>
                <w:rFonts w:ascii="Calibri" w:hAnsi="Calibri"/>
                <w:color w:val="000000"/>
              </w:rPr>
              <w:fldChar w:fldCharType="separate"/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color w:val="000000"/>
              </w:rPr>
              <w:fldChar w:fldCharType="end"/>
            </w:r>
          </w:p>
        </w:tc>
      </w:tr>
      <w:tr w:rsidR="001A4B9B" w14:paraId="17C5E7A8" w14:textId="77777777" w:rsidTr="0090572C">
        <w:trPr>
          <w:trHeight w:val="70"/>
        </w:trPr>
        <w:tc>
          <w:tcPr>
            <w:tcW w:w="104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9F201" w14:textId="77777777" w:rsidR="00892A11" w:rsidRPr="0090572C" w:rsidRDefault="006F4146" w:rsidP="0090572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90572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** Mandatory</w:t>
            </w:r>
          </w:p>
        </w:tc>
      </w:tr>
    </w:tbl>
    <w:p w14:paraId="1E54E2F6" w14:textId="77777777" w:rsidR="002671D7" w:rsidRDefault="002671D7" w:rsidP="005676C6">
      <w:pPr>
        <w:pStyle w:val="ListParagraph"/>
        <w:spacing w:after="0" w:line="240" w:lineRule="auto"/>
        <w:ind w:left="-284" w:firstLine="284"/>
        <w:rPr>
          <w:rFonts w:ascii="Arial" w:eastAsia="Arial Unicode MS" w:hAnsi="Arial" w:cs="Arial"/>
          <w:b/>
          <w:sz w:val="24"/>
          <w:szCs w:val="24"/>
        </w:rPr>
      </w:pPr>
    </w:p>
    <w:p w14:paraId="3993C36C" w14:textId="77777777" w:rsidR="00E17360" w:rsidRPr="002E199F" w:rsidRDefault="006F4146" w:rsidP="005676C6">
      <w:pPr>
        <w:pStyle w:val="ListParagraph"/>
        <w:spacing w:after="0" w:line="240" w:lineRule="auto"/>
        <w:ind w:left="-284" w:firstLine="284"/>
        <w:rPr>
          <w:rFonts w:ascii="Arial" w:eastAsia="Arial Unicode MS" w:hAnsi="Arial" w:cs="Arial"/>
          <w:b/>
          <w:sz w:val="24"/>
          <w:szCs w:val="24"/>
        </w:rPr>
      </w:pPr>
      <w:r w:rsidRPr="002E199F">
        <w:rPr>
          <w:rFonts w:ascii="Arial" w:eastAsia="Arial Unicode MS" w:hAnsi="Arial" w:cs="Arial"/>
          <w:b/>
          <w:sz w:val="24"/>
          <w:szCs w:val="24"/>
        </w:rPr>
        <w:t>Product Order Details</w:t>
      </w:r>
    </w:p>
    <w:p w14:paraId="74BCC7B8" w14:textId="77777777" w:rsidR="00CD3A5A" w:rsidRPr="002E199F" w:rsidRDefault="006F4146" w:rsidP="002E199F">
      <w:pPr>
        <w:pStyle w:val="ListParagraph"/>
        <w:tabs>
          <w:tab w:val="left" w:pos="2190"/>
        </w:tabs>
        <w:spacing w:after="0" w:line="240" w:lineRule="auto"/>
        <w:ind w:left="-284" w:firstLine="284"/>
        <w:rPr>
          <w:rFonts w:ascii="Arial" w:eastAsia="Arial Unicode MS" w:hAnsi="Arial" w:cs="Arial"/>
          <w:b/>
          <w:sz w:val="24"/>
          <w:szCs w:val="24"/>
        </w:rPr>
      </w:pPr>
      <w:r w:rsidRPr="002E199F">
        <w:rPr>
          <w:rFonts w:ascii="Arial" w:eastAsia="Arial Unicode MS" w:hAnsi="Arial" w:cs="Arial"/>
          <w:b/>
          <w:sz w:val="24"/>
          <w:szCs w:val="24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1A4B9B" w14:paraId="10B681F2" w14:textId="77777777" w:rsidTr="002D7B73">
        <w:trPr>
          <w:trHeight w:val="397"/>
        </w:trPr>
        <w:tc>
          <w:tcPr>
            <w:tcW w:w="7797" w:type="dxa"/>
            <w:shd w:val="clear" w:color="auto" w:fill="D9D9D9" w:themeFill="background1" w:themeFillShade="D9"/>
            <w:vAlign w:val="center"/>
          </w:tcPr>
          <w:p w14:paraId="0946D49C" w14:textId="77777777" w:rsidR="001B6C12" w:rsidRPr="002D7B73" w:rsidRDefault="006F4146" w:rsidP="0045697B">
            <w:pPr>
              <w:pStyle w:val="ListParagraph"/>
              <w:spacing w:after="0" w:line="240" w:lineRule="auto"/>
              <w:ind w:left="0"/>
              <w:rPr>
                <w:rFonts w:eastAsia="Arial Unicode MS" w:cs="Calibri"/>
                <w:b/>
                <w:sz w:val="24"/>
                <w:szCs w:val="24"/>
              </w:rPr>
            </w:pPr>
            <w:r w:rsidRPr="002D7B73">
              <w:rPr>
                <w:rFonts w:eastAsia="Arial Unicode MS" w:cs="Calibri"/>
                <w:b/>
                <w:sz w:val="24"/>
                <w:szCs w:val="24"/>
              </w:rPr>
              <w:t>Product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D571466" w14:textId="77777777" w:rsidR="00CF078C" w:rsidRPr="002D7B73" w:rsidRDefault="006F4146" w:rsidP="0045697B">
            <w:pPr>
              <w:pStyle w:val="ListParagraph"/>
              <w:spacing w:after="0" w:line="240" w:lineRule="auto"/>
              <w:ind w:left="0"/>
              <w:rPr>
                <w:rFonts w:eastAsia="Arial Unicode MS" w:cs="Calibri"/>
                <w:b/>
                <w:sz w:val="24"/>
                <w:szCs w:val="24"/>
              </w:rPr>
            </w:pPr>
            <w:r w:rsidRPr="002D7B73">
              <w:rPr>
                <w:rFonts w:eastAsia="Arial Unicode MS" w:cs="Calibri"/>
                <w:b/>
                <w:sz w:val="24"/>
                <w:szCs w:val="24"/>
              </w:rPr>
              <w:t>Quantity</w:t>
            </w:r>
          </w:p>
        </w:tc>
      </w:tr>
      <w:tr w:rsidR="001A4B9B" w14:paraId="5B7C3F45" w14:textId="77777777" w:rsidTr="002D7B73">
        <w:trPr>
          <w:trHeight w:val="397"/>
        </w:trPr>
        <w:tc>
          <w:tcPr>
            <w:tcW w:w="7797" w:type="dxa"/>
            <w:vAlign w:val="center"/>
          </w:tcPr>
          <w:p w14:paraId="44A3E22D" w14:textId="77777777" w:rsidR="00CF078C" w:rsidRPr="002D7B73" w:rsidRDefault="006F4146" w:rsidP="00F15BE2">
            <w:pPr>
              <w:pStyle w:val="ListParagraph"/>
              <w:spacing w:after="0" w:line="240" w:lineRule="auto"/>
              <w:ind w:left="0"/>
              <w:rPr>
                <w:rFonts w:eastAsia="Arial Unicode MS" w:cs="Calibri"/>
                <w:sz w:val="24"/>
                <w:szCs w:val="24"/>
              </w:rPr>
            </w:pPr>
            <w:r w:rsidRPr="002D7B73">
              <w:rPr>
                <w:rFonts w:cs="Calibri"/>
                <w:sz w:val="24"/>
                <w:szCs w:val="24"/>
              </w:rPr>
              <w:t>BEKEMV Eculizumab 300mg concentrate for solution for infusion</w:t>
            </w:r>
            <w:r w:rsidR="00A350F0" w:rsidRPr="002D7B73">
              <w:rPr>
                <w:rFonts w:cs="Calibri"/>
                <w:sz w:val="24"/>
                <w:szCs w:val="24"/>
              </w:rPr>
              <w:t xml:space="preserve"> vials</w:t>
            </w:r>
          </w:p>
        </w:tc>
        <w:tc>
          <w:tcPr>
            <w:tcW w:w="2693" w:type="dxa"/>
            <w:vAlign w:val="center"/>
          </w:tcPr>
          <w:p w14:paraId="5E28BA34" w14:textId="77777777" w:rsidR="00CF078C" w:rsidRPr="002D7B73" w:rsidRDefault="006F4146" w:rsidP="00F15BE2">
            <w:pPr>
              <w:pStyle w:val="ListParagraph"/>
              <w:spacing w:after="0" w:line="240" w:lineRule="auto"/>
              <w:ind w:left="0"/>
              <w:rPr>
                <w:rFonts w:eastAsia="Arial Unicode MS" w:cs="Calibri"/>
                <w:b/>
                <w:sz w:val="24"/>
                <w:szCs w:val="24"/>
              </w:rPr>
            </w:pPr>
            <w:r w:rsidRPr="002D7B7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instrText xml:space="preserve"> FORMTEXT </w:instrText>
            </w:r>
            <w:r w:rsidRPr="002D7B7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r>
            <w:r w:rsidRPr="002D7B7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2D7B73">
              <w:rPr>
                <w:rFonts w:eastAsia="Times New Roman" w:cs="Calibr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D7B73">
              <w:rPr>
                <w:rFonts w:eastAsia="Times New Roman" w:cs="Calibr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D7B73">
              <w:rPr>
                <w:rFonts w:eastAsia="Times New Roman" w:cs="Calibr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D7B73">
              <w:rPr>
                <w:rFonts w:eastAsia="Times New Roman" w:cs="Calibr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D7B73">
              <w:rPr>
                <w:rFonts w:eastAsia="Times New Roman" w:cs="Calibr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D7B7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489426DD" w14:textId="77777777" w:rsidR="00CF078C" w:rsidRPr="002E199F" w:rsidRDefault="00CF078C" w:rsidP="005676C6">
      <w:pPr>
        <w:pStyle w:val="ListParagraph"/>
        <w:spacing w:after="0" w:line="240" w:lineRule="auto"/>
        <w:ind w:left="-284" w:firstLine="284"/>
        <w:rPr>
          <w:rFonts w:asciiTheme="minorHAnsi" w:eastAsia="Arial Unicode MS" w:hAnsiTheme="minorHAnsi" w:cstheme="minorHAnsi"/>
          <w:b/>
          <w:sz w:val="24"/>
          <w:szCs w:val="24"/>
        </w:rPr>
      </w:pPr>
    </w:p>
    <w:p w14:paraId="76A3BC3B" w14:textId="77777777" w:rsidR="005F4221" w:rsidRPr="002E199F" w:rsidRDefault="006F4146" w:rsidP="00ED02E2">
      <w:pPr>
        <w:pStyle w:val="ListParagraph"/>
        <w:spacing w:after="0" w:line="240" w:lineRule="auto"/>
        <w:ind w:left="0"/>
        <w:rPr>
          <w:rFonts w:asciiTheme="minorHAnsi" w:eastAsia="Arial Unicode MS" w:hAnsiTheme="minorHAnsi" w:cstheme="minorHAnsi"/>
          <w:b/>
          <w:sz w:val="24"/>
          <w:szCs w:val="24"/>
          <w:u w:val="single"/>
        </w:rPr>
      </w:pPr>
      <w:r w:rsidRPr="002E199F">
        <w:rPr>
          <w:rFonts w:asciiTheme="minorHAnsi" w:eastAsia="Arial Unicode MS" w:hAnsiTheme="minorHAnsi" w:cstheme="minorHAnsi"/>
          <w:b/>
          <w:sz w:val="24"/>
          <w:szCs w:val="24"/>
        </w:rPr>
        <w:t xml:space="preserve">Checklist to be completed </w:t>
      </w:r>
      <w:r w:rsidRPr="002E199F">
        <w:rPr>
          <w:rFonts w:asciiTheme="minorHAnsi" w:eastAsia="Arial Unicode MS" w:hAnsiTheme="minorHAnsi" w:cstheme="minorHAnsi"/>
          <w:b/>
          <w:sz w:val="24"/>
          <w:szCs w:val="24"/>
          <w:u w:val="single"/>
        </w:rPr>
        <w:t>in full</w:t>
      </w:r>
    </w:p>
    <w:p w14:paraId="02791C5F" w14:textId="77777777" w:rsidR="00C61F90" w:rsidRPr="002E199F" w:rsidRDefault="00C61F90" w:rsidP="00ED02E2">
      <w:pPr>
        <w:pStyle w:val="ListParagraph"/>
        <w:spacing w:after="0" w:line="240" w:lineRule="auto"/>
        <w:ind w:left="0"/>
        <w:rPr>
          <w:rFonts w:asciiTheme="minorHAnsi" w:eastAsia="Arial Unicode MS" w:hAnsiTheme="minorHAnsi" w:cstheme="minorHAnsi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1984"/>
        <w:gridCol w:w="2535"/>
      </w:tblGrid>
      <w:tr w:rsidR="001A4B9B" w14:paraId="265DCCFA" w14:textId="77777777" w:rsidTr="004E6356">
        <w:tc>
          <w:tcPr>
            <w:tcW w:w="6091" w:type="dxa"/>
            <w:gridSpan w:val="2"/>
            <w:tcBorders>
              <w:right w:val="single" w:sz="4" w:space="0" w:color="auto"/>
            </w:tcBorders>
          </w:tcPr>
          <w:p w14:paraId="7B422294" w14:textId="77777777" w:rsidR="004E6356" w:rsidRPr="002E199F" w:rsidRDefault="006F4146" w:rsidP="00D438A8">
            <w:pPr>
              <w:pStyle w:val="ListParagraph"/>
              <w:spacing w:after="0" w:line="240" w:lineRule="auto"/>
              <w:ind w:left="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E199F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PRESCRIBER / HCP</w:t>
            </w:r>
          </w:p>
        </w:tc>
        <w:tc>
          <w:tcPr>
            <w:tcW w:w="4519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3357F34" w14:textId="77777777" w:rsidR="004E6356" w:rsidRPr="002E199F" w:rsidRDefault="004E6356" w:rsidP="002E199F">
            <w:pPr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</w:rPr>
            </w:pPr>
          </w:p>
        </w:tc>
      </w:tr>
      <w:tr w:rsidR="001A4B9B" w14:paraId="5B1E5F11" w14:textId="77777777" w:rsidTr="0060193C">
        <w:trPr>
          <w:trHeight w:val="194"/>
        </w:trPr>
        <w:tc>
          <w:tcPr>
            <w:tcW w:w="4390" w:type="dxa"/>
            <w:vAlign w:val="center"/>
          </w:tcPr>
          <w:p w14:paraId="778D598D" w14:textId="77777777" w:rsidR="004E6356" w:rsidRPr="002E199F" w:rsidRDefault="006F4146" w:rsidP="009D5090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 the request a medical emergency?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4B1620C" w14:textId="77777777" w:rsidR="004E6356" w:rsidRPr="002E199F" w:rsidRDefault="006F4146" w:rsidP="0060193C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Arial Unicode MS" w:hAnsiTheme="minorHAnsi" w:cstheme="minorHAnsi"/>
                <w:b/>
                <w:color w:val="FF0000"/>
                <w:sz w:val="24"/>
                <w:szCs w:val="24"/>
              </w:rPr>
              <w:t>*</w:t>
            </w:r>
            <w:bookmarkStart w:id="1" w:name="_Hlk162254699"/>
            <w:r w:rsidRPr="002E199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</w:rPr>
                <w:id w:val="-1999718526"/>
                <w:placeholder>
                  <w:docPart w:val="31C0C3701BB8466BA094792EC191FAEC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Content>
                <w:r w:rsidRPr="002E199F">
                  <w:rPr>
                    <w:rFonts w:asciiTheme="minorHAnsi" w:eastAsia="Times New Roman" w:hAnsiTheme="minorHAnsi" w:cstheme="minorHAnsi"/>
                    <w:sz w:val="24"/>
                    <w:szCs w:val="24"/>
                  </w:rPr>
                  <w:t>Yes or No</w:t>
                </w:r>
              </w:sdtContent>
            </w:sdt>
            <w:bookmarkEnd w:id="1"/>
          </w:p>
        </w:tc>
        <w:tc>
          <w:tcPr>
            <w:tcW w:w="4519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240B2886" w14:textId="77777777" w:rsidR="004E6356" w:rsidRPr="002E199F" w:rsidRDefault="004E6356" w:rsidP="00EC6ACD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i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C00D67" w14:paraId="365B41C9" w14:textId="77777777" w:rsidTr="002D7B73">
        <w:trPr>
          <w:trHeight w:val="293"/>
        </w:trPr>
        <w:tc>
          <w:tcPr>
            <w:tcW w:w="4390" w:type="dxa"/>
            <w:vMerge w:val="restart"/>
            <w:vAlign w:val="center"/>
          </w:tcPr>
          <w:p w14:paraId="3731E678" w14:textId="77777777" w:rsidR="00C00D67" w:rsidRPr="002E199F" w:rsidRDefault="00C00D67" w:rsidP="009D5090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 the Patient new to treatment?                                                                                           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10635486" w14:textId="77777777" w:rsidR="00C00D67" w:rsidRPr="002E199F" w:rsidRDefault="00C00D67" w:rsidP="0060193C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Arial Unicode MS" w:hAnsiTheme="minorHAnsi" w:cstheme="minorHAnsi"/>
                <w:b/>
                <w:color w:val="FF0000"/>
                <w:sz w:val="24"/>
                <w:szCs w:val="24"/>
              </w:rPr>
              <w:t>*</w:t>
            </w:r>
            <w:r w:rsidRPr="002E199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</w:rPr>
                <w:id w:val="-424578933"/>
                <w:placeholder>
                  <w:docPart w:val="8FA4635412C14810B50E0E08530E9A3D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Content>
                <w:r w:rsidRPr="002E199F">
                  <w:rPr>
                    <w:rFonts w:asciiTheme="minorHAnsi" w:eastAsia="Times New Roman" w:hAnsiTheme="minorHAnsi" w:cstheme="minorHAnsi"/>
                    <w:sz w:val="24"/>
                    <w:szCs w:val="24"/>
                  </w:rPr>
                  <w:t>Yes or No</w:t>
                </w:r>
              </w:sdtContent>
            </w:sdt>
          </w:p>
        </w:tc>
        <w:tc>
          <w:tcPr>
            <w:tcW w:w="4519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14:paraId="4DAE64BB" w14:textId="77777777" w:rsidR="00C00D67" w:rsidRPr="002E199F" w:rsidRDefault="00C00D67" w:rsidP="00EC6AC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eastAsia="Arial Unicode MS" w:hAnsiTheme="minorHAnsi" w:cstheme="minorHAnsi"/>
                <w:b/>
                <w:i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C00D67" w14:paraId="75DB8F58" w14:textId="77777777" w:rsidTr="002D7B73">
        <w:tc>
          <w:tcPr>
            <w:tcW w:w="4390" w:type="dxa"/>
            <w:vMerge/>
          </w:tcPr>
          <w:p w14:paraId="65F78C6A" w14:textId="77777777" w:rsidR="00C00D67" w:rsidRPr="00153409" w:rsidRDefault="00C00D67" w:rsidP="00ED02E2">
            <w:pPr>
              <w:pStyle w:val="ListParagraph"/>
              <w:spacing w:after="0" w:line="240" w:lineRule="auto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64D2BAE3" w14:textId="77777777" w:rsidR="00C00D67" w:rsidRPr="00153409" w:rsidRDefault="00C00D67" w:rsidP="0060193C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45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03588464" w14:textId="77777777" w:rsidR="00C00D67" w:rsidRPr="00153409" w:rsidRDefault="00C00D67" w:rsidP="00EC6AC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eastAsia="Arial Unicode MS" w:hAnsiTheme="minorHAnsi" w:cstheme="minorHAnsi"/>
                <w:b/>
                <w:i/>
                <w:iCs/>
                <w:color w:val="7F7F7F" w:themeColor="text1" w:themeTint="80"/>
                <w:sz w:val="24"/>
                <w:szCs w:val="24"/>
              </w:rPr>
            </w:pPr>
            <w:r w:rsidRPr="00B66ABC"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  <w:t>TO BE COMPLETED BY HEALTHNET</w:t>
            </w:r>
          </w:p>
        </w:tc>
      </w:tr>
      <w:tr w:rsidR="00C00D67" w14:paraId="62B43873" w14:textId="77777777" w:rsidTr="002D7B73">
        <w:tc>
          <w:tcPr>
            <w:tcW w:w="4390" w:type="dxa"/>
            <w:vMerge/>
          </w:tcPr>
          <w:p w14:paraId="03172AD1" w14:textId="06A24053" w:rsidR="00C00D67" w:rsidRPr="002E199F" w:rsidRDefault="00C00D67" w:rsidP="00ED02E2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AD2538B" w14:textId="517813F3" w:rsidR="00C00D67" w:rsidRPr="002E199F" w:rsidRDefault="00C00D67" w:rsidP="0060193C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61DBB724" w14:textId="77777777" w:rsidR="00C00D67" w:rsidRPr="002D7B73" w:rsidRDefault="00C00D67" w:rsidP="00296980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</w:pPr>
            <w:r w:rsidRPr="002D7B73"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  <w:t>Confirm date Received:</w:t>
            </w:r>
          </w:p>
          <w:p w14:paraId="450DC109" w14:textId="77777777" w:rsidR="00C00D67" w:rsidRPr="002D7B73" w:rsidRDefault="00C00D67" w:rsidP="00296980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</w:pPr>
            <w:r w:rsidRPr="002D7B73"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eastAsia="Arial Unicode MS" w:hAnsiTheme="minorHAnsi" w:cstheme="minorHAnsi"/>
                  <w:bCs/>
                  <w:i/>
                  <w:iCs/>
                  <w:color w:val="7F7F7F" w:themeColor="text1" w:themeTint="80"/>
                  <w:sz w:val="18"/>
                  <w:szCs w:val="18"/>
                </w:rPr>
                <w:id w:val="1996838695"/>
                <w:placeholder>
                  <w:docPart w:val="ACED67B1CD1444BC994FB3EA4CA1242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2D7B73">
                  <w:rPr>
                    <w:rStyle w:val="PlaceholderText"/>
                    <w:rFonts w:asciiTheme="minorHAnsi" w:hAnsiTheme="minorHAnsi" w:cstheme="minorHAnsi"/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enter  date.</w:t>
                </w:r>
              </w:sdtContent>
            </w:sdt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3BB351C2" w14:textId="77777777" w:rsidR="00C00D67" w:rsidRPr="002D7B73" w:rsidRDefault="00C00D67" w:rsidP="00296980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</w:pPr>
            <w:r w:rsidRPr="002D7B73"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  <w:t>Confirm date sent to Amgen:</w:t>
            </w:r>
          </w:p>
          <w:p w14:paraId="695450FF" w14:textId="77777777" w:rsidR="00C00D67" w:rsidRPr="002D7B73" w:rsidRDefault="00C00D67" w:rsidP="00296980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</w:pPr>
            <w:r w:rsidRPr="002D7B73"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eastAsia="Arial Unicode MS" w:hAnsiTheme="minorHAnsi" w:cstheme="minorHAnsi"/>
                  <w:bCs/>
                  <w:i/>
                  <w:iCs/>
                  <w:color w:val="7F7F7F" w:themeColor="text1" w:themeTint="80"/>
                  <w:sz w:val="18"/>
                  <w:szCs w:val="18"/>
                </w:rPr>
                <w:id w:val="869494244"/>
                <w:placeholder>
                  <w:docPart w:val="E4B6B786741A4E5C9DBC31531C9E6AA4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2D7B73">
                  <w:rPr>
                    <w:rStyle w:val="PlaceholderText"/>
                    <w:rFonts w:asciiTheme="minorHAnsi" w:hAnsiTheme="minorHAnsi" w:cstheme="minorHAnsi"/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enter date.</w:t>
                </w:r>
              </w:sdtContent>
            </w:sdt>
          </w:p>
        </w:tc>
      </w:tr>
    </w:tbl>
    <w:p w14:paraId="36E6909C" w14:textId="77777777" w:rsidR="00D76AF8" w:rsidRPr="002E199F" w:rsidRDefault="006F4146" w:rsidP="00EC6ACD">
      <w:pPr>
        <w:rPr>
          <w:rFonts w:asciiTheme="minorHAnsi" w:eastAsia="Arial Unicode MS" w:hAnsiTheme="minorHAnsi" w:cstheme="minorHAnsi"/>
          <w:b/>
        </w:rPr>
      </w:pPr>
      <w:r w:rsidRPr="002E199F">
        <w:rPr>
          <w:rFonts w:asciiTheme="minorHAnsi" w:hAnsiTheme="minorHAnsi" w:cstheme="minorHAnsi"/>
        </w:rPr>
        <w:tab/>
      </w:r>
      <w:r w:rsidRPr="002E199F">
        <w:rPr>
          <w:rFonts w:asciiTheme="minorHAnsi" w:hAnsiTheme="minorHAnsi" w:cstheme="minorHAnsi"/>
        </w:rPr>
        <w:tab/>
      </w:r>
      <w:r w:rsidRPr="002E199F">
        <w:rPr>
          <w:rFonts w:asciiTheme="minorHAnsi" w:hAnsiTheme="minorHAnsi" w:cstheme="minorHAnsi"/>
        </w:rPr>
        <w:tab/>
      </w:r>
    </w:p>
    <w:p w14:paraId="46467BAD" w14:textId="77777777" w:rsidR="00D76AF8" w:rsidRPr="002E199F" w:rsidRDefault="006F4146" w:rsidP="008B5B53">
      <w:pPr>
        <w:pStyle w:val="ListParagraph"/>
        <w:spacing w:after="0" w:line="240" w:lineRule="auto"/>
        <w:ind w:left="0"/>
        <w:rPr>
          <w:rFonts w:asciiTheme="minorHAnsi" w:eastAsia="Arial Unicode MS" w:hAnsiTheme="minorHAnsi" w:cstheme="minorHAnsi"/>
          <w:b/>
          <w:sz w:val="24"/>
          <w:szCs w:val="24"/>
        </w:rPr>
      </w:pPr>
      <w:r w:rsidRPr="002E199F">
        <w:rPr>
          <w:rFonts w:asciiTheme="minorHAnsi" w:eastAsia="Arial Unicode MS" w:hAnsiTheme="minorHAnsi" w:cstheme="minorHAnsi"/>
          <w:b/>
          <w:color w:val="FF0000"/>
          <w:sz w:val="24"/>
          <w:szCs w:val="24"/>
        </w:rPr>
        <w:t>*</w:t>
      </w:r>
      <w:r w:rsidR="00C82C44" w:rsidRPr="002E199F">
        <w:rPr>
          <w:rFonts w:asciiTheme="minorHAnsi" w:eastAsia="Arial Unicode MS" w:hAnsiTheme="minorHAnsi" w:cstheme="minorHAnsi"/>
          <w:b/>
          <w:sz w:val="24"/>
          <w:szCs w:val="24"/>
        </w:rPr>
        <w:t xml:space="preserve">All responses must be marked </w:t>
      </w:r>
      <w:r w:rsidR="00C82C44" w:rsidRPr="002E199F">
        <w:rPr>
          <w:rFonts w:asciiTheme="minorHAnsi" w:eastAsia="Arial Unicode MS" w:hAnsiTheme="minorHAnsi" w:cstheme="minorHAnsi"/>
          <w:b/>
          <w:sz w:val="24"/>
          <w:szCs w:val="24"/>
          <w:u w:val="single"/>
        </w:rPr>
        <w:t>Y</w:t>
      </w:r>
      <w:r w:rsidRPr="002E199F">
        <w:rPr>
          <w:rFonts w:asciiTheme="minorHAnsi" w:eastAsia="Arial Unicode MS" w:hAnsiTheme="minorHAnsi" w:cstheme="minorHAnsi"/>
          <w:b/>
          <w:sz w:val="24"/>
          <w:szCs w:val="24"/>
          <w:u w:val="single"/>
        </w:rPr>
        <w:t>ES</w:t>
      </w:r>
      <w:r w:rsidR="00C82C44" w:rsidRPr="002E199F">
        <w:rPr>
          <w:rFonts w:asciiTheme="minorHAnsi" w:eastAsia="Arial Unicode MS" w:hAnsiTheme="minorHAnsi" w:cstheme="minorHAnsi"/>
          <w:b/>
          <w:sz w:val="24"/>
          <w:szCs w:val="24"/>
        </w:rPr>
        <w:t xml:space="preserve"> for the product to be </w:t>
      </w:r>
      <w:r w:rsidR="00D438A8" w:rsidRPr="002E199F">
        <w:rPr>
          <w:rFonts w:asciiTheme="minorHAnsi" w:eastAsia="Arial Unicode MS" w:hAnsiTheme="minorHAnsi" w:cstheme="minorHAnsi"/>
          <w:b/>
          <w:sz w:val="24"/>
          <w:szCs w:val="24"/>
        </w:rPr>
        <w:t>supplied.</w:t>
      </w:r>
    </w:p>
    <w:p w14:paraId="19036EDF" w14:textId="77777777" w:rsidR="00F15BE2" w:rsidRPr="002E199F" w:rsidRDefault="00F15BE2" w:rsidP="00944AF6">
      <w:pPr>
        <w:pStyle w:val="ListParagraph"/>
        <w:spacing w:after="0" w:line="240" w:lineRule="auto"/>
        <w:ind w:left="0"/>
        <w:jc w:val="center"/>
        <w:rPr>
          <w:rFonts w:asciiTheme="minorHAnsi" w:eastAsia="Arial Unicode MS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409"/>
        <w:gridCol w:w="1985"/>
        <w:gridCol w:w="3522"/>
      </w:tblGrid>
      <w:tr w:rsidR="001A4B9B" w14:paraId="01436076" w14:textId="77777777" w:rsidTr="007013FF">
        <w:trPr>
          <w:trHeight w:val="454"/>
        </w:trPr>
        <w:tc>
          <w:tcPr>
            <w:tcW w:w="2694" w:type="dxa"/>
            <w:vAlign w:val="bottom"/>
          </w:tcPr>
          <w:p w14:paraId="33C11E61" w14:textId="77777777" w:rsidR="00B60E69" w:rsidRPr="002E199F" w:rsidRDefault="006F4146" w:rsidP="00EC6ACD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Order placed by (Name)</w:t>
            </w:r>
          </w:p>
        </w:tc>
        <w:tc>
          <w:tcPr>
            <w:tcW w:w="2409" w:type="dxa"/>
            <w:tcBorders>
              <w:bottom w:val="dashSmallGap" w:sz="4" w:space="0" w:color="auto"/>
            </w:tcBorders>
            <w:vAlign w:val="bottom"/>
          </w:tcPr>
          <w:p w14:paraId="12B74004" w14:textId="77777777" w:rsidR="00B60E69" w:rsidRPr="002E199F" w:rsidRDefault="006F4146" w:rsidP="00F15BE2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instrText xml:space="preserve"> FORMTEXT </w:instrText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985" w:type="dxa"/>
          </w:tcPr>
          <w:p w14:paraId="1B1F8597" w14:textId="77777777" w:rsidR="00B60E69" w:rsidRPr="002E199F" w:rsidRDefault="006F4146" w:rsidP="00F15BE2">
            <w:pPr>
              <w:pStyle w:val="ListParagraph"/>
              <w:spacing w:after="0" w:line="240" w:lineRule="auto"/>
              <w:ind w:left="0"/>
              <w:jc w:val="right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Signature</w:t>
            </w:r>
          </w:p>
        </w:tc>
        <w:tc>
          <w:tcPr>
            <w:tcW w:w="3522" w:type="dxa"/>
            <w:tcBorders>
              <w:bottom w:val="dashSmallGap" w:sz="4" w:space="0" w:color="auto"/>
            </w:tcBorders>
          </w:tcPr>
          <w:p w14:paraId="2354A4CF" w14:textId="77777777" w:rsidR="00B60E69" w:rsidRPr="002E199F" w:rsidRDefault="006F4146" w:rsidP="00F15BE2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instrText xml:space="preserve"> FORMTEXT </w:instrText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1A4B9B" w14:paraId="483B0ABF" w14:textId="77777777" w:rsidTr="007013FF">
        <w:trPr>
          <w:trHeight w:val="454"/>
        </w:trPr>
        <w:tc>
          <w:tcPr>
            <w:tcW w:w="2694" w:type="dxa"/>
            <w:vAlign w:val="bottom"/>
          </w:tcPr>
          <w:p w14:paraId="10D83861" w14:textId="77777777" w:rsidR="00B60E69" w:rsidRPr="002E199F" w:rsidRDefault="006F4146" w:rsidP="00F15BE2">
            <w:pPr>
              <w:pStyle w:val="ListParagraph"/>
              <w:spacing w:after="0" w:line="240" w:lineRule="auto"/>
              <w:ind w:left="0"/>
              <w:jc w:val="right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Date</w:t>
            </w:r>
          </w:p>
        </w:tc>
        <w:sdt>
          <w:sdtPr>
            <w:rPr>
              <w:rFonts w:asciiTheme="minorHAnsi" w:eastAsia="Arial Unicode MS" w:hAnsiTheme="minorHAnsi" w:cstheme="minorHAnsi"/>
              <w:b/>
              <w:sz w:val="24"/>
              <w:szCs w:val="24"/>
            </w:rPr>
            <w:id w:val="1914512186"/>
            <w:placeholder>
              <w:docPart w:val="229F5D82825C4E8392D16AE7D07ED16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409" w:type="dxa"/>
                <w:tcBorders>
                  <w:top w:val="dashSmallGap" w:sz="4" w:space="0" w:color="auto"/>
                  <w:bottom w:val="dashSmallGap" w:sz="4" w:space="0" w:color="auto"/>
                </w:tcBorders>
                <w:vAlign w:val="bottom"/>
              </w:tcPr>
              <w:p w14:paraId="51F7ACD7" w14:textId="77777777" w:rsidR="00B60E69" w:rsidRPr="002E199F" w:rsidRDefault="006F4146" w:rsidP="00F15BE2">
                <w:pPr>
                  <w:pStyle w:val="ListParagraph"/>
                  <w:spacing w:after="0" w:line="240" w:lineRule="auto"/>
                  <w:ind w:left="0"/>
                  <w:rPr>
                    <w:rFonts w:asciiTheme="minorHAnsi" w:eastAsia="Arial Unicode MS" w:hAnsiTheme="minorHAnsi" w:cstheme="minorHAnsi"/>
                    <w:b/>
                    <w:sz w:val="24"/>
                    <w:szCs w:val="24"/>
                  </w:rPr>
                </w:pPr>
                <w:r w:rsidRPr="002E199F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enter a date.</w:t>
                </w:r>
              </w:p>
            </w:tc>
          </w:sdtContent>
        </w:sdt>
        <w:tc>
          <w:tcPr>
            <w:tcW w:w="1985" w:type="dxa"/>
            <w:vAlign w:val="bottom"/>
          </w:tcPr>
          <w:p w14:paraId="25AEA403" w14:textId="77777777" w:rsidR="00B60E69" w:rsidRPr="002E199F" w:rsidRDefault="006F4146" w:rsidP="00EC6ACD">
            <w:pPr>
              <w:pStyle w:val="ListParagraph"/>
              <w:spacing w:after="0" w:line="240" w:lineRule="auto"/>
              <w:ind w:left="0"/>
              <w:jc w:val="right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Contact </w:t>
            </w:r>
            <w:r w:rsidR="00EC6ACD" w:rsidRPr="002E199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Number </w:t>
            </w:r>
          </w:p>
        </w:tc>
        <w:tc>
          <w:tcPr>
            <w:tcW w:w="352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7D6D876" w14:textId="77777777" w:rsidR="00B60E69" w:rsidRPr="002E199F" w:rsidRDefault="006F4146" w:rsidP="00F15BE2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instrText xml:space="preserve"> FORMTEXT </w:instrText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1C182019" w14:textId="77777777" w:rsidR="00ED02E2" w:rsidRPr="002E199F" w:rsidRDefault="00ED02E2" w:rsidP="00D76AF8">
      <w:pPr>
        <w:pStyle w:val="ListParagraph"/>
        <w:spacing w:after="0" w:line="240" w:lineRule="auto"/>
        <w:ind w:left="0"/>
        <w:rPr>
          <w:rFonts w:asciiTheme="minorHAnsi" w:eastAsia="Arial Unicode MS" w:hAnsiTheme="minorHAnsi" w:cstheme="minorHAnsi"/>
          <w:b/>
          <w:sz w:val="24"/>
          <w:szCs w:val="24"/>
        </w:rPr>
      </w:pPr>
    </w:p>
    <w:p w14:paraId="64942956" w14:textId="74437D15" w:rsidR="001D3DFF" w:rsidRDefault="006F4146" w:rsidP="00D76AF8">
      <w:pPr>
        <w:pStyle w:val="ListParagraph"/>
        <w:spacing w:after="0" w:line="240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2E199F">
        <w:rPr>
          <w:rFonts w:asciiTheme="minorHAnsi" w:hAnsiTheme="minorHAnsi" w:cstheme="minorHAnsi"/>
          <w:b/>
          <w:bCs/>
          <w:sz w:val="24"/>
          <w:szCs w:val="24"/>
        </w:rPr>
        <w:t xml:space="preserve">Step </w:t>
      </w:r>
      <w:r w:rsidR="00944429" w:rsidRPr="002E199F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2302A24F" w14:textId="77777777" w:rsidR="002671D7" w:rsidRDefault="002671D7" w:rsidP="00D76AF8">
      <w:pPr>
        <w:pStyle w:val="ListParagraph"/>
        <w:spacing w:after="0" w:line="240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71970EA" w14:textId="6633FAB8" w:rsidR="002F6192" w:rsidRPr="002E199F" w:rsidRDefault="006F4146" w:rsidP="002E199F">
      <w:pPr>
        <w:pStyle w:val="ListParagraph"/>
        <w:spacing w:after="0" w:line="240" w:lineRule="auto"/>
        <w:rPr>
          <w:rFonts w:asciiTheme="minorHAnsi" w:eastAsia="Arial Unicode MS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Pr="002E199F">
        <w:rPr>
          <w:rFonts w:asciiTheme="minorHAnsi" w:hAnsiTheme="minorHAnsi" w:cstheme="minorHAnsi"/>
          <w:sz w:val="24"/>
          <w:szCs w:val="24"/>
        </w:rPr>
        <w:t xml:space="preserve">mail this form to  </w:t>
      </w:r>
      <w:hyperlink r:id="rId11" w:history="1">
        <w:r w:rsidR="002F6192" w:rsidRPr="002E199F">
          <w:rPr>
            <w:rStyle w:val="Hyperlink"/>
            <w:rFonts w:asciiTheme="minorHAnsi" w:hAnsiTheme="minorHAnsi" w:cstheme="minorHAnsi"/>
            <w:sz w:val="24"/>
            <w:szCs w:val="24"/>
          </w:rPr>
          <w:t>OOHwholesaleorders@healthnethomecare.co.uk</w:t>
        </w:r>
      </w:hyperlink>
      <w:r w:rsidRPr="002E199F">
        <w:rPr>
          <w:rStyle w:val="Hyperlink"/>
          <w:rFonts w:asciiTheme="minorHAnsi" w:hAnsiTheme="minorHAnsi" w:cstheme="minorHAnsi"/>
          <w:sz w:val="24"/>
          <w:szCs w:val="24"/>
        </w:rPr>
        <w:t xml:space="preserve"> </w:t>
      </w:r>
      <w:r w:rsidRPr="002E199F">
        <w:rPr>
          <w:rFonts w:asciiTheme="minorHAnsi" w:hAnsiTheme="minorHAnsi" w:cstheme="minorHAnsi"/>
          <w:sz w:val="24"/>
          <w:szCs w:val="24"/>
        </w:rPr>
        <w:t>to place your order.</w:t>
      </w:r>
    </w:p>
    <w:p w14:paraId="660D8E08" w14:textId="77777777" w:rsidR="002F6192" w:rsidRPr="002E199F" w:rsidRDefault="002F6192" w:rsidP="00D76AF8">
      <w:pPr>
        <w:pStyle w:val="ListParagraph"/>
        <w:spacing w:after="0" w:line="240" w:lineRule="auto"/>
        <w:ind w:left="0"/>
        <w:rPr>
          <w:rFonts w:asciiTheme="minorHAnsi" w:eastAsia="Arial Unicode MS" w:hAnsiTheme="minorHAnsi" w:cstheme="minorHAnsi"/>
          <w:b/>
          <w:sz w:val="24"/>
          <w:szCs w:val="24"/>
        </w:rPr>
      </w:pPr>
    </w:p>
    <w:p w14:paraId="310EBE9F" w14:textId="77777777" w:rsidR="001D3DFF" w:rsidRDefault="006F4146" w:rsidP="002F6192">
      <w:pPr>
        <w:jc w:val="both"/>
        <w:rPr>
          <w:rFonts w:asciiTheme="minorHAnsi" w:hAnsiTheme="minorHAnsi" w:cstheme="minorHAnsi"/>
          <w:b/>
          <w:bCs/>
        </w:rPr>
      </w:pPr>
      <w:r w:rsidRPr="002E199F">
        <w:rPr>
          <w:rFonts w:asciiTheme="minorHAnsi" w:hAnsiTheme="minorHAnsi" w:cstheme="minorHAnsi"/>
          <w:b/>
          <w:bCs/>
        </w:rPr>
        <w:t xml:space="preserve">Step </w:t>
      </w:r>
      <w:r w:rsidR="00944429" w:rsidRPr="002E199F">
        <w:rPr>
          <w:rFonts w:asciiTheme="minorHAnsi" w:hAnsiTheme="minorHAnsi" w:cstheme="minorHAnsi"/>
          <w:b/>
          <w:bCs/>
        </w:rPr>
        <w:t>4</w:t>
      </w:r>
    </w:p>
    <w:p w14:paraId="1DB39AF4" w14:textId="77777777" w:rsidR="002671D7" w:rsidRDefault="002671D7" w:rsidP="002F6192">
      <w:pPr>
        <w:jc w:val="both"/>
        <w:rPr>
          <w:rFonts w:asciiTheme="minorHAnsi" w:hAnsiTheme="minorHAnsi" w:cstheme="minorHAnsi"/>
          <w:b/>
          <w:bCs/>
        </w:rPr>
      </w:pPr>
    </w:p>
    <w:p w14:paraId="0E4C372B" w14:textId="21392378" w:rsidR="002F6192" w:rsidRDefault="006F4146" w:rsidP="00880AD0">
      <w:pPr>
        <w:ind w:left="360"/>
        <w:jc w:val="both"/>
        <w:rPr>
          <w:rFonts w:asciiTheme="minorHAnsi" w:hAnsiTheme="minorHAnsi" w:cstheme="minorHAnsi"/>
        </w:rPr>
      </w:pPr>
      <w:r w:rsidRPr="002E199F">
        <w:rPr>
          <w:rFonts w:asciiTheme="minorHAnsi" w:hAnsiTheme="minorHAnsi" w:cstheme="minorHAnsi"/>
        </w:rPr>
        <w:t>HealthNet Homecare will confirm receipt of the order within 2 hours of receiving the completed order form.  In this acknowledgement HealthNet Homecare will</w:t>
      </w:r>
      <w:r w:rsidR="00880AD0">
        <w:rPr>
          <w:rFonts w:asciiTheme="minorHAnsi" w:hAnsiTheme="minorHAnsi" w:cstheme="minorHAnsi"/>
        </w:rPr>
        <w:t xml:space="preserve"> c</w:t>
      </w:r>
      <w:r w:rsidRPr="002E199F">
        <w:rPr>
          <w:rFonts w:asciiTheme="minorHAnsi" w:hAnsiTheme="minorHAnsi" w:cstheme="minorHAnsi"/>
        </w:rPr>
        <w:t>onfirm the delivery address and estimated time of delivery.</w:t>
      </w:r>
    </w:p>
    <w:p w14:paraId="1CED2CC3" w14:textId="77777777" w:rsidR="00880AD0" w:rsidRPr="002E199F" w:rsidRDefault="00880AD0" w:rsidP="002E199F">
      <w:pPr>
        <w:ind w:left="360"/>
        <w:jc w:val="both"/>
        <w:rPr>
          <w:rFonts w:asciiTheme="minorHAnsi" w:hAnsiTheme="minorHAnsi" w:cstheme="minorHAnsi"/>
        </w:rPr>
      </w:pPr>
    </w:p>
    <w:p w14:paraId="51DAFAE6" w14:textId="77777777" w:rsidR="002F6192" w:rsidRPr="002E199F" w:rsidRDefault="006F4146" w:rsidP="002F6192">
      <w:pPr>
        <w:jc w:val="center"/>
        <w:rPr>
          <w:rFonts w:asciiTheme="minorHAnsi" w:hAnsiTheme="minorHAnsi" w:cstheme="minorHAnsi"/>
          <w:b/>
          <w:bCs/>
        </w:rPr>
      </w:pPr>
      <w:r w:rsidRPr="002E199F">
        <w:rPr>
          <w:rFonts w:asciiTheme="minorHAnsi" w:hAnsiTheme="minorHAnsi" w:cstheme="minorHAnsi"/>
          <w:b/>
          <w:bCs/>
        </w:rPr>
        <w:t>This product must be signed for on delivery</w:t>
      </w:r>
    </w:p>
    <w:p w14:paraId="58D81D06" w14:textId="77777777" w:rsidR="002F6192" w:rsidRPr="005F4221" w:rsidRDefault="002F6192" w:rsidP="00943156">
      <w:pPr>
        <w:pStyle w:val="ListParagraph"/>
        <w:spacing w:after="0" w:line="240" w:lineRule="auto"/>
        <w:ind w:left="0"/>
        <w:rPr>
          <w:rFonts w:ascii="Arial" w:eastAsia="Arial Unicode MS" w:hAnsi="Arial" w:cs="Arial"/>
          <w:b/>
          <w:sz w:val="20"/>
          <w:szCs w:val="20"/>
        </w:rPr>
      </w:pPr>
    </w:p>
    <w:sectPr w:rsidR="002F6192" w:rsidRPr="005F4221" w:rsidSect="0090572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25" w:right="566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10172" w14:textId="77777777" w:rsidR="00F2616B" w:rsidRDefault="00F2616B">
      <w:r>
        <w:separator/>
      </w:r>
    </w:p>
  </w:endnote>
  <w:endnote w:type="continuationSeparator" w:id="0">
    <w:p w14:paraId="3867CD19" w14:textId="77777777" w:rsidR="00F2616B" w:rsidRDefault="00F26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Font14586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58C5D" w14:textId="77777777" w:rsidR="00F158E4" w:rsidRDefault="006F41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E92E235" wp14:editId="23FCD3D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211518128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76806C" w14:textId="77777777" w:rsidR="00F158E4" w:rsidRPr="00F158E4" w:rsidRDefault="006F4146" w:rsidP="00F158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158E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2E2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34.95pt;height:34.95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C76806C" w14:textId="77777777" w:rsidR="00F158E4" w:rsidRPr="00F158E4" w:rsidRDefault="006F4146" w:rsidP="00F158E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158E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Look w:val="04A0" w:firstRow="1" w:lastRow="0" w:firstColumn="1" w:lastColumn="0" w:noHBand="0" w:noVBand="1"/>
    </w:tblPr>
    <w:tblGrid>
      <w:gridCol w:w="3936"/>
      <w:gridCol w:w="3827"/>
      <w:gridCol w:w="2585"/>
    </w:tblGrid>
    <w:tr w:rsidR="001A4B9B" w14:paraId="2E2D68B4" w14:textId="77777777" w:rsidTr="0090572C">
      <w:tc>
        <w:tcPr>
          <w:tcW w:w="10348" w:type="dxa"/>
          <w:gridSpan w:val="3"/>
          <w:vAlign w:val="center"/>
        </w:tcPr>
        <w:p w14:paraId="0359FC36" w14:textId="77777777" w:rsidR="00031257" w:rsidRPr="00E24150" w:rsidRDefault="006F4146" w:rsidP="00031257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</w:pPr>
          <w:r w:rsidRPr="00E24150">
            <w:rPr>
              <w:rFonts w:ascii="Calibri" w:eastAsia="Calibri" w:hAnsi="Calibri" w:cs="Arial"/>
              <w:b/>
              <w:bCs/>
              <w:sz w:val="22"/>
              <w:szCs w:val="22"/>
              <w:lang w:eastAsia="en-US"/>
            </w:rPr>
            <w:t>Title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: </w:t>
          </w:r>
          <w:r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BEKEMV </w:t>
          </w:r>
          <w:r w:rsidR="001569B2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(eculizumab) </w:t>
          </w:r>
          <w:r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Wholesale Order Form </w:t>
          </w:r>
        </w:p>
      </w:tc>
    </w:tr>
    <w:tr w:rsidR="001A4B9B" w14:paraId="3E45DB06" w14:textId="77777777" w:rsidTr="0090572C">
      <w:tc>
        <w:tcPr>
          <w:tcW w:w="10348" w:type="dxa"/>
          <w:gridSpan w:val="3"/>
          <w:vAlign w:val="center"/>
        </w:tcPr>
        <w:p w14:paraId="1F168700" w14:textId="683A7EB8" w:rsidR="00EF64C3" w:rsidRPr="00225980" w:rsidRDefault="006F4146" w:rsidP="00225980">
          <w:pPr>
            <w:tabs>
              <w:tab w:val="center" w:pos="4513"/>
              <w:tab w:val="right" w:pos="9026"/>
            </w:tabs>
            <w:spacing w:line="276" w:lineRule="auto"/>
            <w:jc w:val="center"/>
            <w:rPr>
              <w:rFonts w:ascii="Calibri" w:eastAsia="Calibri" w:hAnsi="Calibri" w:cs="Arial"/>
              <w:i/>
              <w:iCs/>
              <w:sz w:val="18"/>
              <w:szCs w:val="18"/>
              <w:lang w:eastAsia="en-US"/>
            </w:rPr>
          </w:pPr>
          <w:r w:rsidRPr="00225980">
            <w:rPr>
              <w:rFonts w:ascii="Calibri" w:eastAsia="Calibri" w:hAnsi="Calibri" w:cs="Arial"/>
              <w:i/>
              <w:iCs/>
              <w:sz w:val="18"/>
              <w:szCs w:val="18"/>
              <w:lang w:eastAsia="en-US"/>
            </w:rPr>
            <w:t>Amgen Job Bag Code:</w:t>
          </w:r>
          <w:r w:rsidR="00225980" w:rsidRPr="00225980">
            <w:rPr>
              <w:rFonts w:ascii="Aptos" w:eastAsiaTheme="minorHAnsi" w:hAnsi="Aptos" w:cs="Aptos"/>
              <w:sz w:val="22"/>
              <w:szCs w:val="22"/>
              <w:lang w:val="en-US" w:eastAsia="en-US"/>
              <w14:ligatures w14:val="standardContextual"/>
            </w:rPr>
            <w:t xml:space="preserve"> </w:t>
          </w:r>
          <w:r w:rsidR="00225980" w:rsidRPr="00225980">
            <w:rPr>
              <w:rFonts w:ascii="Calibri" w:eastAsia="Calibri" w:hAnsi="Calibri" w:cs="Arial"/>
              <w:i/>
              <w:iCs/>
              <w:sz w:val="18"/>
              <w:szCs w:val="18"/>
              <w:lang w:val="en-US" w:eastAsia="en-US"/>
            </w:rPr>
            <w:t>GBR-959-26-80013</w:t>
          </w:r>
          <w:r w:rsidR="00225980">
            <w:rPr>
              <w:rFonts w:ascii="Calibri" w:eastAsia="Calibri" w:hAnsi="Calibri" w:cs="Arial"/>
              <w:i/>
              <w:iCs/>
              <w:sz w:val="18"/>
              <w:szCs w:val="18"/>
              <w:lang w:val="en-US" w:eastAsia="en-US"/>
            </w:rPr>
            <w:t>.</w:t>
          </w:r>
          <w:r w:rsidR="00225980" w:rsidRPr="00225980">
            <w:rPr>
              <w:rFonts w:ascii="Calibri" w:eastAsia="Calibri" w:hAnsi="Calibri" w:cs="Arial"/>
              <w:i/>
              <w:iCs/>
              <w:sz w:val="18"/>
              <w:szCs w:val="18"/>
              <w:lang w:val="en-US" w:eastAsia="en-US"/>
            </w:rPr>
            <w:t xml:space="preserve"> Date</w:t>
          </w:r>
          <w:r w:rsidR="00832F15" w:rsidRPr="00225980">
            <w:rPr>
              <w:rFonts w:ascii="Calibri" w:eastAsia="Calibri" w:hAnsi="Calibri" w:cs="Arial"/>
              <w:i/>
              <w:iCs/>
              <w:sz w:val="18"/>
              <w:szCs w:val="18"/>
              <w:lang w:eastAsia="en-US"/>
            </w:rPr>
            <w:t xml:space="preserve"> of Preparation </w:t>
          </w:r>
          <w:r w:rsidR="00C00D67" w:rsidRPr="00225980">
            <w:rPr>
              <w:rFonts w:ascii="Calibri" w:eastAsia="Calibri" w:hAnsi="Calibri" w:cs="Arial"/>
              <w:i/>
              <w:iCs/>
              <w:sz w:val="18"/>
              <w:szCs w:val="18"/>
              <w:lang w:eastAsia="en-US"/>
            </w:rPr>
            <w:t>March 2026</w:t>
          </w:r>
        </w:p>
      </w:tc>
    </w:tr>
    <w:tr w:rsidR="001A4B9B" w14:paraId="60886DE3" w14:textId="77777777" w:rsidTr="0090572C">
      <w:tc>
        <w:tcPr>
          <w:tcW w:w="3936" w:type="dxa"/>
          <w:vAlign w:val="center"/>
        </w:tcPr>
        <w:p w14:paraId="18F04EB9" w14:textId="77777777" w:rsidR="00031257" w:rsidRPr="001569B2" w:rsidRDefault="006F4146" w:rsidP="00031257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bCs/>
              <w:sz w:val="22"/>
              <w:szCs w:val="22"/>
              <w:lang w:val="nl-BE" w:eastAsia="en-US"/>
            </w:rPr>
          </w:pPr>
          <w:r w:rsidRPr="001569B2">
            <w:rPr>
              <w:rFonts w:ascii="Calibri" w:eastAsia="Calibri" w:hAnsi="Calibri" w:cs="Arial"/>
              <w:b/>
              <w:bCs/>
              <w:sz w:val="22"/>
              <w:szCs w:val="22"/>
              <w:lang w:val="nl-BE" w:eastAsia="en-US"/>
            </w:rPr>
            <w:t>Document No.:</w:t>
          </w:r>
          <w:r w:rsidRPr="001569B2">
            <w:rPr>
              <w:rFonts w:ascii="Calibri" w:eastAsia="Calibri" w:hAnsi="Calibri" w:cs="Arial"/>
              <w:bCs/>
              <w:sz w:val="22"/>
              <w:szCs w:val="22"/>
              <w:lang w:val="nl-BE" w:eastAsia="en-US"/>
            </w:rPr>
            <w:t xml:space="preserve"> FRM-OP-WHS-004</w:t>
          </w:r>
        </w:p>
      </w:tc>
      <w:tc>
        <w:tcPr>
          <w:tcW w:w="3827" w:type="dxa"/>
          <w:vAlign w:val="center"/>
        </w:tcPr>
        <w:p w14:paraId="5608C501" w14:textId="2B372D46" w:rsidR="00031257" w:rsidRPr="00E24150" w:rsidRDefault="006F4146" w:rsidP="00031257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</w:pPr>
          <w:r w:rsidRPr="00E24150">
            <w:rPr>
              <w:rFonts w:ascii="Calibri" w:eastAsia="Calibri" w:hAnsi="Calibri" w:cs="Arial"/>
              <w:b/>
              <w:sz w:val="22"/>
              <w:szCs w:val="22"/>
              <w:lang w:eastAsia="en-US"/>
            </w:rPr>
            <w:t>Version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: </w:t>
          </w:r>
          <w:r w:rsidR="00C00D67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2</w:t>
          </w:r>
        </w:p>
      </w:tc>
      <w:tc>
        <w:tcPr>
          <w:tcW w:w="2585" w:type="dxa"/>
          <w:vAlign w:val="center"/>
        </w:tcPr>
        <w:p w14:paraId="297AA13D" w14:textId="77777777" w:rsidR="00031257" w:rsidRPr="00E24150" w:rsidRDefault="006F4146" w:rsidP="0090572C">
          <w:pPr>
            <w:tabs>
              <w:tab w:val="center" w:pos="4513"/>
              <w:tab w:val="right" w:pos="9026"/>
            </w:tabs>
            <w:spacing w:line="276" w:lineRule="auto"/>
            <w:jc w:val="right"/>
            <w:rPr>
              <w:rFonts w:ascii="Calibri" w:eastAsia="Calibri" w:hAnsi="Calibri" w:cs="Arial"/>
              <w:sz w:val="22"/>
              <w:szCs w:val="22"/>
              <w:lang w:eastAsia="en-US"/>
            </w:rPr>
          </w:pPr>
          <w:r w:rsidRPr="00E24150">
            <w:rPr>
              <w:rFonts w:ascii="Calibri" w:eastAsia="Calibri" w:hAnsi="Calibri" w:cs="Arial"/>
              <w:b/>
              <w:bCs/>
              <w:sz w:val="22"/>
              <w:szCs w:val="22"/>
              <w:lang w:eastAsia="en-US"/>
            </w:rPr>
            <w:t>Page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: 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begin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instrText xml:space="preserve"> PAGE </w:instrTex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separate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2</w:t>
          </w:r>
          <w:r w:rsidRPr="00E24150">
            <w:rPr>
              <w:rFonts w:ascii="Calibri" w:eastAsia="Calibri" w:hAnsi="Calibri" w:cs="Arial"/>
              <w:sz w:val="22"/>
              <w:szCs w:val="22"/>
              <w:lang w:eastAsia="en-US"/>
            </w:rPr>
            <w:fldChar w:fldCharType="end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 of 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begin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instrText xml:space="preserve"> NUMPAGES </w:instrTex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separate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2</w:t>
          </w:r>
          <w:r w:rsidRPr="00E24150">
            <w:rPr>
              <w:rFonts w:ascii="Calibri" w:eastAsia="Calibri" w:hAnsi="Calibri" w:cs="Arial"/>
              <w:sz w:val="22"/>
              <w:szCs w:val="22"/>
              <w:lang w:eastAsia="en-US"/>
            </w:rPr>
            <w:fldChar w:fldCharType="end"/>
          </w:r>
        </w:p>
      </w:tc>
    </w:tr>
  </w:tbl>
  <w:p w14:paraId="6CEC774D" w14:textId="77777777" w:rsidR="00031257" w:rsidRDefault="000312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7" w:type="dxa"/>
      <w:tblLook w:val="04A0" w:firstRow="1" w:lastRow="0" w:firstColumn="1" w:lastColumn="0" w:noHBand="0" w:noVBand="1"/>
    </w:tblPr>
    <w:tblGrid>
      <w:gridCol w:w="3936"/>
      <w:gridCol w:w="3827"/>
      <w:gridCol w:w="2094"/>
    </w:tblGrid>
    <w:tr w:rsidR="001A4B9B" w14:paraId="3F819F75" w14:textId="77777777" w:rsidTr="00E24150">
      <w:tc>
        <w:tcPr>
          <w:tcW w:w="9857" w:type="dxa"/>
          <w:gridSpan w:val="3"/>
          <w:vAlign w:val="center"/>
        </w:tcPr>
        <w:p w14:paraId="7E91EEC3" w14:textId="77777777" w:rsidR="00E24150" w:rsidRPr="00E24150" w:rsidRDefault="006F4146" w:rsidP="00824509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</w:pPr>
          <w:r w:rsidRPr="00E24150">
            <w:rPr>
              <w:rFonts w:ascii="Calibri" w:eastAsia="Calibri" w:hAnsi="Calibri" w:cs="Arial"/>
              <w:b/>
              <w:bCs/>
              <w:sz w:val="22"/>
              <w:szCs w:val="22"/>
              <w:lang w:eastAsia="en-US"/>
            </w:rPr>
            <w:t>Title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: </w:t>
          </w:r>
          <w:r w:rsidR="006225B6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BEKEMV</w:t>
          </w:r>
          <w:r w:rsidR="002C28EE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 Wholesale</w:t>
          </w:r>
          <w:r w:rsidR="006225B6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 </w:t>
          </w:r>
          <w:r w:rsidR="00ED02E2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Order Form </w:t>
          </w:r>
        </w:p>
      </w:tc>
    </w:tr>
    <w:tr w:rsidR="001A4B9B" w14:paraId="3624B6DF" w14:textId="77777777" w:rsidTr="00E24150">
      <w:tc>
        <w:tcPr>
          <w:tcW w:w="3936" w:type="dxa"/>
          <w:vAlign w:val="center"/>
        </w:tcPr>
        <w:p w14:paraId="6ACF25A4" w14:textId="77777777" w:rsidR="00E24150" w:rsidRPr="001569B2" w:rsidRDefault="006F4146" w:rsidP="00824509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bCs/>
              <w:sz w:val="22"/>
              <w:szCs w:val="22"/>
              <w:lang w:val="nl-BE" w:eastAsia="en-US"/>
            </w:rPr>
          </w:pPr>
          <w:r w:rsidRPr="001569B2">
            <w:rPr>
              <w:rFonts w:ascii="Calibri" w:eastAsia="Calibri" w:hAnsi="Calibri" w:cs="Arial"/>
              <w:b/>
              <w:bCs/>
              <w:sz w:val="22"/>
              <w:szCs w:val="22"/>
              <w:lang w:val="nl-BE" w:eastAsia="en-US"/>
            </w:rPr>
            <w:t>Document No.:</w:t>
          </w:r>
          <w:r w:rsidRPr="001569B2">
            <w:rPr>
              <w:rFonts w:ascii="Calibri" w:eastAsia="Calibri" w:hAnsi="Calibri" w:cs="Arial"/>
              <w:bCs/>
              <w:sz w:val="22"/>
              <w:szCs w:val="22"/>
              <w:lang w:val="nl-BE" w:eastAsia="en-US"/>
            </w:rPr>
            <w:t xml:space="preserve"> FRM-OP-WHS-004</w:t>
          </w:r>
        </w:p>
      </w:tc>
      <w:tc>
        <w:tcPr>
          <w:tcW w:w="3827" w:type="dxa"/>
          <w:vAlign w:val="center"/>
        </w:tcPr>
        <w:p w14:paraId="27E3F220" w14:textId="77777777" w:rsidR="00E24150" w:rsidRPr="00E24150" w:rsidRDefault="006F4146" w:rsidP="00824509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</w:pPr>
          <w:r w:rsidRPr="00E24150">
            <w:rPr>
              <w:rFonts w:ascii="Calibri" w:eastAsia="Calibri" w:hAnsi="Calibri" w:cs="Arial"/>
              <w:b/>
              <w:sz w:val="22"/>
              <w:szCs w:val="22"/>
              <w:lang w:eastAsia="en-US"/>
            </w:rPr>
            <w:t>Version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: </w:t>
          </w:r>
          <w:r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1</w:t>
          </w:r>
        </w:p>
      </w:tc>
      <w:tc>
        <w:tcPr>
          <w:tcW w:w="2094" w:type="dxa"/>
          <w:vAlign w:val="center"/>
        </w:tcPr>
        <w:p w14:paraId="6ECC7EAD" w14:textId="77777777" w:rsidR="00E24150" w:rsidRPr="00E24150" w:rsidRDefault="006F4146" w:rsidP="00824509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sz w:val="22"/>
              <w:szCs w:val="22"/>
              <w:lang w:eastAsia="en-US"/>
            </w:rPr>
          </w:pPr>
          <w:r w:rsidRPr="00E24150">
            <w:rPr>
              <w:rFonts w:ascii="Calibri" w:eastAsia="Calibri" w:hAnsi="Calibri" w:cs="Arial"/>
              <w:b/>
              <w:bCs/>
              <w:sz w:val="22"/>
              <w:szCs w:val="22"/>
              <w:lang w:eastAsia="en-US"/>
            </w:rPr>
            <w:t>Page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: 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begin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instrText xml:space="preserve"> PAGE </w:instrTex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separate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1</w:t>
          </w:r>
          <w:r w:rsidRPr="00E24150">
            <w:rPr>
              <w:rFonts w:ascii="Calibri" w:eastAsia="Calibri" w:hAnsi="Calibri" w:cs="Arial"/>
              <w:sz w:val="22"/>
              <w:szCs w:val="22"/>
              <w:lang w:eastAsia="en-US"/>
            </w:rPr>
            <w:fldChar w:fldCharType="end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 of 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begin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instrText xml:space="preserve"> NUMPAGES </w:instrTex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separate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1</w:t>
          </w:r>
          <w:r w:rsidRPr="00E24150">
            <w:rPr>
              <w:rFonts w:ascii="Calibri" w:eastAsia="Calibri" w:hAnsi="Calibri" w:cs="Arial"/>
              <w:sz w:val="22"/>
              <w:szCs w:val="22"/>
              <w:lang w:eastAsia="en-US"/>
            </w:rPr>
            <w:fldChar w:fldCharType="end"/>
          </w:r>
        </w:p>
      </w:tc>
    </w:tr>
  </w:tbl>
  <w:p w14:paraId="398864F3" w14:textId="77777777" w:rsidR="00E24150" w:rsidRDefault="00E241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6C195" w14:textId="77777777" w:rsidR="00F2616B" w:rsidRDefault="00F2616B">
      <w:r>
        <w:separator/>
      </w:r>
    </w:p>
  </w:footnote>
  <w:footnote w:type="continuationSeparator" w:id="0">
    <w:p w14:paraId="4763A5AC" w14:textId="77777777" w:rsidR="00F2616B" w:rsidRDefault="00F26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4" w:type="dxa"/>
      <w:tblLook w:val="04A0" w:firstRow="1" w:lastRow="0" w:firstColumn="1" w:lastColumn="0" w:noHBand="0" w:noVBand="1"/>
    </w:tblPr>
    <w:tblGrid>
      <w:gridCol w:w="3543"/>
      <w:gridCol w:w="6981"/>
    </w:tblGrid>
    <w:tr w:rsidR="001A4B9B" w14:paraId="0819589B" w14:textId="77777777" w:rsidTr="00CA631C">
      <w:tc>
        <w:tcPr>
          <w:tcW w:w="3543" w:type="dxa"/>
          <w:vAlign w:val="center"/>
        </w:tcPr>
        <w:p w14:paraId="346FCD02" w14:textId="77777777" w:rsidR="001569B2" w:rsidRPr="001F0A97" w:rsidRDefault="006F4146" w:rsidP="001569B2">
          <w:pPr>
            <w:rPr>
              <w:bCs/>
              <w:sz w:val="28"/>
              <w:szCs w:val="28"/>
            </w:rPr>
          </w:pPr>
          <w:r w:rsidRPr="00185658">
            <w:rPr>
              <w:bCs/>
            </w:rPr>
            <w:t>CONFIDENTIAL</w:t>
          </w:r>
        </w:p>
      </w:tc>
      <w:tc>
        <w:tcPr>
          <w:tcW w:w="6981" w:type="dxa"/>
          <w:vAlign w:val="center"/>
        </w:tcPr>
        <w:p w14:paraId="401887AA" w14:textId="77777777" w:rsidR="001569B2" w:rsidRPr="00A028EB" w:rsidRDefault="006F4146" w:rsidP="001569B2">
          <w:pPr>
            <w:pStyle w:val="Header"/>
            <w:jc w:val="right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1183F8A" wp14:editId="6A4A4701">
                <wp:extent cx="1627773" cy="562492"/>
                <wp:effectExtent l="0" t="0" r="0" b="9525"/>
                <wp:docPr id="1" name="Picture 1" descr="A blue and grey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5858411" name="Picture 1" descr="A blue and grey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7773" cy="5624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CA28362" w14:textId="77777777" w:rsidR="006066B7" w:rsidRDefault="006066B7" w:rsidP="006066B7">
    <w:pPr>
      <w:rPr>
        <w:rFonts w:ascii="Aptos" w:hAnsi="Aptos"/>
        <w:sz w:val="22"/>
        <w:szCs w:val="22"/>
      </w:rPr>
    </w:pPr>
    <w:r>
      <w:rPr>
        <w:lang w:val="en-US"/>
      </w:rPr>
      <w:t>GBR-959-26-80013 </w:t>
    </w:r>
  </w:p>
  <w:p w14:paraId="4F68EF99" w14:textId="77777777" w:rsidR="001569B2" w:rsidRDefault="001569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4CF43" w14:textId="77777777" w:rsidR="000D3EF2" w:rsidRPr="002E199F" w:rsidRDefault="00000000" w:rsidP="00555D5E">
    <w:pPr>
      <w:pStyle w:val="Header"/>
      <w:ind w:left="-426" w:right="567"/>
      <w:rPr>
        <w:rFonts w:cs="Arial"/>
        <w:color w:val="000000" w:themeColor="text1"/>
      </w:rPr>
    </w:pPr>
    <w:sdt>
      <w:sdtPr>
        <w:rPr>
          <w:rFonts w:cs="Arial"/>
          <w:b/>
          <w:bCs/>
          <w:sz w:val="28"/>
        </w:rPr>
        <w:id w:val="1972621806"/>
        <w:docPartObj>
          <w:docPartGallery w:val="Watermarks"/>
          <w:docPartUnique/>
        </w:docPartObj>
      </w:sdtPr>
      <w:sdtContent>
        <w:r>
          <w:rPr>
            <w:rFonts w:cs="Arial"/>
            <w:b/>
            <w:bCs/>
            <w:noProof/>
            <w:sz w:val="28"/>
          </w:rPr>
          <w:pict w14:anchorId="3558792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074" type="#_x0000_t136" style="position:absolute;left:0;text-align:left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C775B" w:rsidRPr="002E199F">
      <w:rPr>
        <w:noProof/>
        <w:color w:val="000000" w:themeColor="text1"/>
        <w:lang w:val="en-GB" w:eastAsia="en-GB"/>
      </w:rPr>
      <w:drawing>
        <wp:anchor distT="0" distB="0" distL="114300" distR="114300" simplePos="0" relativeHeight="251656704" behindDoc="0" locked="0" layoutInCell="1" allowOverlap="1" wp14:anchorId="1E2C01DE" wp14:editId="1950666F">
          <wp:simplePos x="0" y="0"/>
          <wp:positionH relativeFrom="column">
            <wp:posOffset>4395470</wp:posOffset>
          </wp:positionH>
          <wp:positionV relativeFrom="paragraph">
            <wp:posOffset>95885</wp:posOffset>
          </wp:positionV>
          <wp:extent cx="1819275" cy="628650"/>
          <wp:effectExtent l="0" t="0" r="9525" b="0"/>
          <wp:wrapSquare wrapText="bothSides"/>
          <wp:docPr id="1732694636" name="Picture 1732694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200754" name="Picture 4" descr="Biodose Services Log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775B" w:rsidRPr="002E199F">
      <w:rPr>
        <w:rFonts w:cs="Arial"/>
        <w:b/>
        <w:bCs/>
        <w:color w:val="000000" w:themeColor="text1"/>
        <w:sz w:val="28"/>
      </w:rPr>
      <w:t>CONFIDENTIAL</w:t>
    </w:r>
    <w:r w:rsidR="00CC775B" w:rsidRPr="002E199F">
      <w:rPr>
        <w:rFonts w:cs="Arial"/>
        <w:b/>
        <w:bCs/>
        <w:color w:val="000000" w:themeColor="text1"/>
        <w:sz w:val="28"/>
        <w:lang w:val="en-GB"/>
      </w:rPr>
      <w:tab/>
    </w:r>
    <w:r w:rsidR="00CC775B" w:rsidRPr="002E199F">
      <w:rPr>
        <w:rFonts w:cs="Arial"/>
        <w:b/>
        <w:bCs/>
        <w:color w:val="000000" w:themeColor="text1"/>
        <w:sz w:val="28"/>
        <w:lang w:val="en-GB"/>
      </w:rPr>
      <w:tab/>
    </w:r>
  </w:p>
  <w:p w14:paraId="31503FDE" w14:textId="77777777" w:rsidR="000D3EF2" w:rsidRPr="002E199F" w:rsidRDefault="000D3EF2">
    <w:pPr>
      <w:pStyle w:val="Header"/>
      <w:rPr>
        <w:color w:val="000000" w:themeColor="text1"/>
        <w:lang w:val="en-GB"/>
      </w:rPr>
    </w:pPr>
  </w:p>
  <w:p w14:paraId="6EAEEB4E" w14:textId="77777777" w:rsidR="000D3EF2" w:rsidRPr="002E199F" w:rsidRDefault="006F4146" w:rsidP="00BC1349">
    <w:pPr>
      <w:pStyle w:val="Header"/>
      <w:tabs>
        <w:tab w:val="clear" w:pos="4153"/>
        <w:tab w:val="clear" w:pos="8306"/>
        <w:tab w:val="center" w:pos="8080"/>
        <w:tab w:val="right" w:pos="9214"/>
      </w:tabs>
      <w:ind w:right="-760"/>
      <w:rPr>
        <w:color w:val="000000" w:themeColor="text1"/>
        <w:lang w:val="en-GB"/>
      </w:rPr>
    </w:pPr>
    <w:r w:rsidRPr="002E199F">
      <w:rPr>
        <w:color w:val="000000" w:themeColor="text1"/>
        <w:lang w:val="en-GB"/>
      </w:rPr>
      <w:t xml:space="preserve">              </w:t>
    </w:r>
  </w:p>
  <w:p w14:paraId="4786105D" w14:textId="77777777" w:rsidR="000D3EF2" w:rsidRPr="002E199F" w:rsidRDefault="000D3EF2" w:rsidP="002331BB">
    <w:pPr>
      <w:pStyle w:val="Header"/>
      <w:tabs>
        <w:tab w:val="clear" w:pos="4153"/>
        <w:tab w:val="clear" w:pos="8306"/>
        <w:tab w:val="center" w:pos="8080"/>
        <w:tab w:val="right" w:pos="9214"/>
      </w:tabs>
      <w:ind w:right="117"/>
      <w:rPr>
        <w:b/>
        <w:color w:val="000000" w:themeColor="text1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F7439"/>
    <w:multiLevelType w:val="hybridMultilevel"/>
    <w:tmpl w:val="0CF433A4"/>
    <w:lvl w:ilvl="0" w:tplc="D800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041C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6C4B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E3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CF3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F4B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42A9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E262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AEA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66932"/>
    <w:multiLevelType w:val="hybridMultilevel"/>
    <w:tmpl w:val="EE944B8A"/>
    <w:lvl w:ilvl="0" w:tplc="4E2E9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448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6690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108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E2DB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CC6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000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AB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8E3C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62D18"/>
    <w:multiLevelType w:val="hybridMultilevel"/>
    <w:tmpl w:val="AB8A7F5C"/>
    <w:lvl w:ilvl="0" w:tplc="CD64FC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1EBF86" w:tentative="1">
      <w:start w:val="1"/>
      <w:numFmt w:val="lowerLetter"/>
      <w:lvlText w:val="%2."/>
      <w:lvlJc w:val="left"/>
      <w:pPr>
        <w:ind w:left="1440" w:hanging="360"/>
      </w:pPr>
    </w:lvl>
    <w:lvl w:ilvl="2" w:tplc="F9420A2E" w:tentative="1">
      <w:start w:val="1"/>
      <w:numFmt w:val="lowerRoman"/>
      <w:lvlText w:val="%3."/>
      <w:lvlJc w:val="right"/>
      <w:pPr>
        <w:ind w:left="2160" w:hanging="180"/>
      </w:pPr>
    </w:lvl>
    <w:lvl w:ilvl="3" w:tplc="C69E2886" w:tentative="1">
      <w:start w:val="1"/>
      <w:numFmt w:val="decimal"/>
      <w:lvlText w:val="%4."/>
      <w:lvlJc w:val="left"/>
      <w:pPr>
        <w:ind w:left="2880" w:hanging="360"/>
      </w:pPr>
    </w:lvl>
    <w:lvl w:ilvl="4" w:tplc="E856DF3C" w:tentative="1">
      <w:start w:val="1"/>
      <w:numFmt w:val="lowerLetter"/>
      <w:lvlText w:val="%5."/>
      <w:lvlJc w:val="left"/>
      <w:pPr>
        <w:ind w:left="3600" w:hanging="360"/>
      </w:pPr>
    </w:lvl>
    <w:lvl w:ilvl="5" w:tplc="978A026E" w:tentative="1">
      <w:start w:val="1"/>
      <w:numFmt w:val="lowerRoman"/>
      <w:lvlText w:val="%6."/>
      <w:lvlJc w:val="right"/>
      <w:pPr>
        <w:ind w:left="4320" w:hanging="180"/>
      </w:pPr>
    </w:lvl>
    <w:lvl w:ilvl="6" w:tplc="9572B142" w:tentative="1">
      <w:start w:val="1"/>
      <w:numFmt w:val="decimal"/>
      <w:lvlText w:val="%7."/>
      <w:lvlJc w:val="left"/>
      <w:pPr>
        <w:ind w:left="5040" w:hanging="360"/>
      </w:pPr>
    </w:lvl>
    <w:lvl w:ilvl="7" w:tplc="E160AC2E" w:tentative="1">
      <w:start w:val="1"/>
      <w:numFmt w:val="lowerLetter"/>
      <w:lvlText w:val="%8."/>
      <w:lvlJc w:val="left"/>
      <w:pPr>
        <w:ind w:left="5760" w:hanging="360"/>
      </w:pPr>
    </w:lvl>
    <w:lvl w:ilvl="8" w:tplc="CBF87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52DB2"/>
    <w:multiLevelType w:val="hybridMultilevel"/>
    <w:tmpl w:val="7CA0AC1C"/>
    <w:lvl w:ilvl="0" w:tplc="C33A2D6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A4E6A272" w:tentative="1">
      <w:start w:val="1"/>
      <w:numFmt w:val="lowerLetter"/>
      <w:lvlText w:val="%2."/>
      <w:lvlJc w:val="left"/>
      <w:pPr>
        <w:ind w:left="796" w:hanging="360"/>
      </w:pPr>
    </w:lvl>
    <w:lvl w:ilvl="2" w:tplc="7DD4C58E" w:tentative="1">
      <w:start w:val="1"/>
      <w:numFmt w:val="lowerRoman"/>
      <w:lvlText w:val="%3."/>
      <w:lvlJc w:val="right"/>
      <w:pPr>
        <w:ind w:left="1516" w:hanging="180"/>
      </w:pPr>
    </w:lvl>
    <w:lvl w:ilvl="3" w:tplc="79B0F200" w:tentative="1">
      <w:start w:val="1"/>
      <w:numFmt w:val="decimal"/>
      <w:lvlText w:val="%4."/>
      <w:lvlJc w:val="left"/>
      <w:pPr>
        <w:ind w:left="2236" w:hanging="360"/>
      </w:pPr>
    </w:lvl>
    <w:lvl w:ilvl="4" w:tplc="8E8E4C24" w:tentative="1">
      <w:start w:val="1"/>
      <w:numFmt w:val="lowerLetter"/>
      <w:lvlText w:val="%5."/>
      <w:lvlJc w:val="left"/>
      <w:pPr>
        <w:ind w:left="2956" w:hanging="360"/>
      </w:pPr>
    </w:lvl>
    <w:lvl w:ilvl="5" w:tplc="51C699A0" w:tentative="1">
      <w:start w:val="1"/>
      <w:numFmt w:val="lowerRoman"/>
      <w:lvlText w:val="%6."/>
      <w:lvlJc w:val="right"/>
      <w:pPr>
        <w:ind w:left="3676" w:hanging="180"/>
      </w:pPr>
    </w:lvl>
    <w:lvl w:ilvl="6" w:tplc="26CA6578" w:tentative="1">
      <w:start w:val="1"/>
      <w:numFmt w:val="decimal"/>
      <w:lvlText w:val="%7."/>
      <w:lvlJc w:val="left"/>
      <w:pPr>
        <w:ind w:left="4396" w:hanging="360"/>
      </w:pPr>
    </w:lvl>
    <w:lvl w:ilvl="7" w:tplc="394A33D2" w:tentative="1">
      <w:start w:val="1"/>
      <w:numFmt w:val="lowerLetter"/>
      <w:lvlText w:val="%8."/>
      <w:lvlJc w:val="left"/>
      <w:pPr>
        <w:ind w:left="5116" w:hanging="360"/>
      </w:pPr>
    </w:lvl>
    <w:lvl w:ilvl="8" w:tplc="69EA96DA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5222372A"/>
    <w:multiLevelType w:val="hybridMultilevel"/>
    <w:tmpl w:val="B9EC4644"/>
    <w:lvl w:ilvl="0" w:tplc="AFCA5A08">
      <w:start w:val="1"/>
      <w:numFmt w:val="lowerLetter"/>
      <w:lvlText w:val="%1)"/>
      <w:lvlJc w:val="left"/>
      <w:pPr>
        <w:ind w:left="720" w:hanging="360"/>
      </w:pPr>
    </w:lvl>
    <w:lvl w:ilvl="1" w:tplc="4718BFE6" w:tentative="1">
      <w:start w:val="1"/>
      <w:numFmt w:val="lowerLetter"/>
      <w:lvlText w:val="%2."/>
      <w:lvlJc w:val="left"/>
      <w:pPr>
        <w:ind w:left="1440" w:hanging="360"/>
      </w:pPr>
    </w:lvl>
    <w:lvl w:ilvl="2" w:tplc="51128878" w:tentative="1">
      <w:start w:val="1"/>
      <w:numFmt w:val="lowerRoman"/>
      <w:lvlText w:val="%3."/>
      <w:lvlJc w:val="right"/>
      <w:pPr>
        <w:ind w:left="2160" w:hanging="180"/>
      </w:pPr>
    </w:lvl>
    <w:lvl w:ilvl="3" w:tplc="FA94C462" w:tentative="1">
      <w:start w:val="1"/>
      <w:numFmt w:val="decimal"/>
      <w:lvlText w:val="%4."/>
      <w:lvlJc w:val="left"/>
      <w:pPr>
        <w:ind w:left="2880" w:hanging="360"/>
      </w:pPr>
    </w:lvl>
    <w:lvl w:ilvl="4" w:tplc="9D2E9AA2" w:tentative="1">
      <w:start w:val="1"/>
      <w:numFmt w:val="lowerLetter"/>
      <w:lvlText w:val="%5."/>
      <w:lvlJc w:val="left"/>
      <w:pPr>
        <w:ind w:left="3600" w:hanging="360"/>
      </w:pPr>
    </w:lvl>
    <w:lvl w:ilvl="5" w:tplc="C84CB9C8" w:tentative="1">
      <w:start w:val="1"/>
      <w:numFmt w:val="lowerRoman"/>
      <w:lvlText w:val="%6."/>
      <w:lvlJc w:val="right"/>
      <w:pPr>
        <w:ind w:left="4320" w:hanging="180"/>
      </w:pPr>
    </w:lvl>
    <w:lvl w:ilvl="6" w:tplc="BE3A43E8" w:tentative="1">
      <w:start w:val="1"/>
      <w:numFmt w:val="decimal"/>
      <w:lvlText w:val="%7."/>
      <w:lvlJc w:val="left"/>
      <w:pPr>
        <w:ind w:left="5040" w:hanging="360"/>
      </w:pPr>
    </w:lvl>
    <w:lvl w:ilvl="7" w:tplc="A8868E6E" w:tentative="1">
      <w:start w:val="1"/>
      <w:numFmt w:val="lowerLetter"/>
      <w:lvlText w:val="%8."/>
      <w:lvlJc w:val="left"/>
      <w:pPr>
        <w:ind w:left="5760" w:hanging="360"/>
      </w:pPr>
    </w:lvl>
    <w:lvl w:ilvl="8" w:tplc="8312D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B6DD5"/>
    <w:multiLevelType w:val="hybridMultilevel"/>
    <w:tmpl w:val="7F4AC32C"/>
    <w:lvl w:ilvl="0" w:tplc="EE06E2E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4EED7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F78AD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125E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84D8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5887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E36E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A6C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648D6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68279C7"/>
    <w:multiLevelType w:val="hybridMultilevel"/>
    <w:tmpl w:val="361EA02E"/>
    <w:lvl w:ilvl="0" w:tplc="0626561E">
      <w:start w:val="1"/>
      <w:numFmt w:val="decimal"/>
      <w:lvlText w:val="%1."/>
      <w:lvlJc w:val="left"/>
      <w:pPr>
        <w:ind w:left="720" w:hanging="360"/>
      </w:pPr>
    </w:lvl>
    <w:lvl w:ilvl="1" w:tplc="26F866D4" w:tentative="1">
      <w:start w:val="1"/>
      <w:numFmt w:val="lowerLetter"/>
      <w:lvlText w:val="%2."/>
      <w:lvlJc w:val="left"/>
      <w:pPr>
        <w:ind w:left="1440" w:hanging="360"/>
      </w:pPr>
    </w:lvl>
    <w:lvl w:ilvl="2" w:tplc="5484BF8C" w:tentative="1">
      <w:start w:val="1"/>
      <w:numFmt w:val="lowerRoman"/>
      <w:lvlText w:val="%3."/>
      <w:lvlJc w:val="right"/>
      <w:pPr>
        <w:ind w:left="2160" w:hanging="180"/>
      </w:pPr>
    </w:lvl>
    <w:lvl w:ilvl="3" w:tplc="FF421E1E" w:tentative="1">
      <w:start w:val="1"/>
      <w:numFmt w:val="decimal"/>
      <w:lvlText w:val="%4."/>
      <w:lvlJc w:val="left"/>
      <w:pPr>
        <w:ind w:left="2880" w:hanging="360"/>
      </w:pPr>
    </w:lvl>
    <w:lvl w:ilvl="4" w:tplc="F02A1016" w:tentative="1">
      <w:start w:val="1"/>
      <w:numFmt w:val="lowerLetter"/>
      <w:lvlText w:val="%5."/>
      <w:lvlJc w:val="left"/>
      <w:pPr>
        <w:ind w:left="3600" w:hanging="360"/>
      </w:pPr>
    </w:lvl>
    <w:lvl w:ilvl="5" w:tplc="715080D4" w:tentative="1">
      <w:start w:val="1"/>
      <w:numFmt w:val="lowerRoman"/>
      <w:lvlText w:val="%6."/>
      <w:lvlJc w:val="right"/>
      <w:pPr>
        <w:ind w:left="4320" w:hanging="180"/>
      </w:pPr>
    </w:lvl>
    <w:lvl w:ilvl="6" w:tplc="A7AE27E0" w:tentative="1">
      <w:start w:val="1"/>
      <w:numFmt w:val="decimal"/>
      <w:lvlText w:val="%7."/>
      <w:lvlJc w:val="left"/>
      <w:pPr>
        <w:ind w:left="5040" w:hanging="360"/>
      </w:pPr>
    </w:lvl>
    <w:lvl w:ilvl="7" w:tplc="2278CC10" w:tentative="1">
      <w:start w:val="1"/>
      <w:numFmt w:val="lowerLetter"/>
      <w:lvlText w:val="%8."/>
      <w:lvlJc w:val="left"/>
      <w:pPr>
        <w:ind w:left="5760" w:hanging="360"/>
      </w:pPr>
    </w:lvl>
    <w:lvl w:ilvl="8" w:tplc="217266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07816"/>
    <w:multiLevelType w:val="multilevel"/>
    <w:tmpl w:val="40508AD0"/>
    <w:lvl w:ilvl="0">
      <w:start w:val="5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69040937"/>
    <w:multiLevelType w:val="hybridMultilevel"/>
    <w:tmpl w:val="AA96BCDE"/>
    <w:lvl w:ilvl="0" w:tplc="F31E4684">
      <w:start w:val="8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8CB0CEE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6D6417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760C0D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A14E7F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BCE33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E1854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B2F27EE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0C2EE6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6D082325"/>
    <w:multiLevelType w:val="hybridMultilevel"/>
    <w:tmpl w:val="4D22A570"/>
    <w:lvl w:ilvl="0" w:tplc="27A43FC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10B8E7BA" w:tentative="1">
      <w:start w:val="1"/>
      <w:numFmt w:val="lowerLetter"/>
      <w:lvlText w:val="%2."/>
      <w:lvlJc w:val="left"/>
      <w:pPr>
        <w:ind w:left="1081" w:hanging="360"/>
      </w:pPr>
    </w:lvl>
    <w:lvl w:ilvl="2" w:tplc="7888976E" w:tentative="1">
      <w:start w:val="1"/>
      <w:numFmt w:val="lowerRoman"/>
      <w:lvlText w:val="%3."/>
      <w:lvlJc w:val="right"/>
      <w:pPr>
        <w:ind w:left="1801" w:hanging="180"/>
      </w:pPr>
    </w:lvl>
    <w:lvl w:ilvl="3" w:tplc="045EF8F6" w:tentative="1">
      <w:start w:val="1"/>
      <w:numFmt w:val="decimal"/>
      <w:lvlText w:val="%4."/>
      <w:lvlJc w:val="left"/>
      <w:pPr>
        <w:ind w:left="2521" w:hanging="360"/>
      </w:pPr>
    </w:lvl>
    <w:lvl w:ilvl="4" w:tplc="8E3E6E24" w:tentative="1">
      <w:start w:val="1"/>
      <w:numFmt w:val="lowerLetter"/>
      <w:lvlText w:val="%5."/>
      <w:lvlJc w:val="left"/>
      <w:pPr>
        <w:ind w:left="3241" w:hanging="360"/>
      </w:pPr>
    </w:lvl>
    <w:lvl w:ilvl="5" w:tplc="F8C67B22" w:tentative="1">
      <w:start w:val="1"/>
      <w:numFmt w:val="lowerRoman"/>
      <w:lvlText w:val="%6."/>
      <w:lvlJc w:val="right"/>
      <w:pPr>
        <w:ind w:left="3961" w:hanging="180"/>
      </w:pPr>
    </w:lvl>
    <w:lvl w:ilvl="6" w:tplc="2E3AAC00" w:tentative="1">
      <w:start w:val="1"/>
      <w:numFmt w:val="decimal"/>
      <w:lvlText w:val="%7."/>
      <w:lvlJc w:val="left"/>
      <w:pPr>
        <w:ind w:left="4681" w:hanging="360"/>
      </w:pPr>
    </w:lvl>
    <w:lvl w:ilvl="7" w:tplc="09986EDA" w:tentative="1">
      <w:start w:val="1"/>
      <w:numFmt w:val="lowerLetter"/>
      <w:lvlText w:val="%8."/>
      <w:lvlJc w:val="left"/>
      <w:pPr>
        <w:ind w:left="5401" w:hanging="360"/>
      </w:pPr>
    </w:lvl>
    <w:lvl w:ilvl="8" w:tplc="328CA894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6ECF4E3F"/>
    <w:multiLevelType w:val="hybridMultilevel"/>
    <w:tmpl w:val="10D29E50"/>
    <w:lvl w:ilvl="0" w:tplc="4BAED716">
      <w:start w:val="1"/>
      <w:numFmt w:val="bullet"/>
      <w:lvlText w:val=""/>
      <w:lvlJc w:val="left"/>
      <w:pPr>
        <w:ind w:left="1035" w:hanging="360"/>
      </w:pPr>
      <w:rPr>
        <w:rFonts w:ascii="Symbol" w:hAnsi="Symbol" w:hint="default"/>
      </w:rPr>
    </w:lvl>
    <w:lvl w:ilvl="1" w:tplc="F0FECDCE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D57A5D40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C3DA0B70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14E72BC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20DCEDA4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3F948D70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9EA00062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11B239DE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 w15:restartNumberingAfterBreak="0">
    <w:nsid w:val="7A2A6E72"/>
    <w:multiLevelType w:val="hybridMultilevel"/>
    <w:tmpl w:val="19762E56"/>
    <w:lvl w:ilvl="0" w:tplc="193A2FDC">
      <w:start w:val="1"/>
      <w:numFmt w:val="decimal"/>
      <w:lvlText w:val="%1."/>
      <w:lvlJc w:val="left"/>
      <w:pPr>
        <w:ind w:left="720" w:hanging="360"/>
      </w:pPr>
    </w:lvl>
    <w:lvl w:ilvl="1" w:tplc="67E2D008">
      <w:start w:val="1"/>
      <w:numFmt w:val="lowerLetter"/>
      <w:lvlText w:val="%2."/>
      <w:lvlJc w:val="left"/>
      <w:pPr>
        <w:ind w:left="1440" w:hanging="360"/>
      </w:pPr>
    </w:lvl>
    <w:lvl w:ilvl="2" w:tplc="37D40D4C">
      <w:start w:val="1"/>
      <w:numFmt w:val="lowerRoman"/>
      <w:lvlText w:val="%3."/>
      <w:lvlJc w:val="right"/>
      <w:pPr>
        <w:ind w:left="2160" w:hanging="180"/>
      </w:pPr>
    </w:lvl>
    <w:lvl w:ilvl="3" w:tplc="64F80E42">
      <w:start w:val="1"/>
      <w:numFmt w:val="decimal"/>
      <w:lvlText w:val="%4."/>
      <w:lvlJc w:val="left"/>
      <w:pPr>
        <w:ind w:left="2880" w:hanging="360"/>
      </w:pPr>
    </w:lvl>
    <w:lvl w:ilvl="4" w:tplc="5B1833D4">
      <w:start w:val="1"/>
      <w:numFmt w:val="lowerLetter"/>
      <w:lvlText w:val="%5."/>
      <w:lvlJc w:val="left"/>
      <w:pPr>
        <w:ind w:left="3600" w:hanging="360"/>
      </w:pPr>
    </w:lvl>
    <w:lvl w:ilvl="5" w:tplc="B9906984">
      <w:start w:val="1"/>
      <w:numFmt w:val="lowerRoman"/>
      <w:lvlText w:val="%6."/>
      <w:lvlJc w:val="right"/>
      <w:pPr>
        <w:ind w:left="4320" w:hanging="180"/>
      </w:pPr>
    </w:lvl>
    <w:lvl w:ilvl="6" w:tplc="6CE026C0">
      <w:start w:val="1"/>
      <w:numFmt w:val="decimal"/>
      <w:lvlText w:val="%7."/>
      <w:lvlJc w:val="left"/>
      <w:pPr>
        <w:ind w:left="5040" w:hanging="360"/>
      </w:pPr>
    </w:lvl>
    <w:lvl w:ilvl="7" w:tplc="048245E4">
      <w:start w:val="1"/>
      <w:numFmt w:val="lowerLetter"/>
      <w:lvlText w:val="%8."/>
      <w:lvlJc w:val="left"/>
      <w:pPr>
        <w:ind w:left="5760" w:hanging="360"/>
      </w:pPr>
    </w:lvl>
    <w:lvl w:ilvl="8" w:tplc="AA1ECF3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3282D"/>
    <w:multiLevelType w:val="hybridMultilevel"/>
    <w:tmpl w:val="F0F8E9BE"/>
    <w:lvl w:ilvl="0" w:tplc="0854C6F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513E17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740BD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BF0BE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54228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7EBB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F962D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06C28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B0CEA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616716612">
    <w:abstractNumId w:val="5"/>
  </w:num>
  <w:num w:numId="2" w16cid:durableId="437216289">
    <w:abstractNumId w:val="8"/>
  </w:num>
  <w:num w:numId="3" w16cid:durableId="1306659536">
    <w:abstractNumId w:val="12"/>
  </w:num>
  <w:num w:numId="4" w16cid:durableId="2146585046">
    <w:abstractNumId w:val="7"/>
  </w:num>
  <w:num w:numId="5" w16cid:durableId="423571759">
    <w:abstractNumId w:val="6"/>
  </w:num>
  <w:num w:numId="6" w16cid:durableId="495269959">
    <w:abstractNumId w:val="2"/>
  </w:num>
  <w:num w:numId="7" w16cid:durableId="1043753956">
    <w:abstractNumId w:val="10"/>
  </w:num>
  <w:num w:numId="8" w16cid:durableId="1401638435">
    <w:abstractNumId w:val="3"/>
  </w:num>
  <w:num w:numId="9" w16cid:durableId="259724860">
    <w:abstractNumId w:val="9"/>
  </w:num>
  <w:num w:numId="10" w16cid:durableId="4527509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4107927">
    <w:abstractNumId w:val="0"/>
  </w:num>
  <w:num w:numId="12" w16cid:durableId="583761273">
    <w:abstractNumId w:val="4"/>
  </w:num>
  <w:num w:numId="13" w16cid:durableId="2038971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2a0OOcg7xX2LmYb9PbKsjy/K72/wMjODCFiLGoLJtzAxiTI2NVMljba4cQ+919rUous6AfiluFARqLJFa3mv/g==" w:salt="bTiZFXG5VUbpao3iDrpnNA=="/>
  <w:defaultTabStop w:val="720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QPulseSys_IsBacchusDocument" w:val="true"/>
    <w:docVar w:name="QPulseSys_IsDocBeingEdited" w:val="False"/>
    <w:docVar w:name="QPulseSys_SecProtectDocEnableCopy" w:val="True"/>
    <w:docVar w:name="QPulseSys_SecProtectDocEnableEdit" w:val="True"/>
    <w:docVar w:name="QPulseSys_SecProtectDocEnablePrint" w:val="True"/>
    <w:docVar w:name="QPulseSys_SecProtectDocEnablePrintPreview" w:val="True"/>
    <w:docVar w:name="QPulseSys_SecProtectDocEnablePublish" w:val="True"/>
    <w:docVar w:name="QPulseSys_SecProtectDocEnableSaveAs" w:val="True"/>
    <w:docVar w:name="QPulseSys_SecProtectDocEnableSend" w:val="True"/>
    <w:docVar w:name="QPulseSys_SecProtectDocProtectPublish" w:val="False"/>
    <w:docVar w:name="QPulseSys_SecProtectDocProtectSave" w:val="False"/>
    <w:docVar w:name="QPulseSys_SecProtectDocProtectSend" w:val="False"/>
    <w:docVar w:name="QPulseSys_SecProtectDocUseStrongPassword" w:val="True"/>
    <w:docVar w:name="QPulseSys_SessionID" w:val="3f57bf57-339f-493c-8fac-ed1cac1d5db7"/>
  </w:docVars>
  <w:rsids>
    <w:rsidRoot w:val="00891288"/>
    <w:rsid w:val="000114F1"/>
    <w:rsid w:val="0002207F"/>
    <w:rsid w:val="0003111A"/>
    <w:rsid w:val="00031257"/>
    <w:rsid w:val="00031A7B"/>
    <w:rsid w:val="000461BF"/>
    <w:rsid w:val="000572FC"/>
    <w:rsid w:val="000577B7"/>
    <w:rsid w:val="00057BE8"/>
    <w:rsid w:val="00062C99"/>
    <w:rsid w:val="000665E6"/>
    <w:rsid w:val="00092D52"/>
    <w:rsid w:val="00095EE2"/>
    <w:rsid w:val="00097B87"/>
    <w:rsid w:val="000A0010"/>
    <w:rsid w:val="000A3F04"/>
    <w:rsid w:val="000A4812"/>
    <w:rsid w:val="000B288A"/>
    <w:rsid w:val="000B2891"/>
    <w:rsid w:val="000B6AD1"/>
    <w:rsid w:val="000C6933"/>
    <w:rsid w:val="000C6C93"/>
    <w:rsid w:val="000D3E00"/>
    <w:rsid w:val="000D3EF2"/>
    <w:rsid w:val="000D49F7"/>
    <w:rsid w:val="000E0267"/>
    <w:rsid w:val="000F1FE8"/>
    <w:rsid w:val="000F2472"/>
    <w:rsid w:val="000F263C"/>
    <w:rsid w:val="00104420"/>
    <w:rsid w:val="00116DE7"/>
    <w:rsid w:val="001235E9"/>
    <w:rsid w:val="00135C3F"/>
    <w:rsid w:val="00141AEC"/>
    <w:rsid w:val="00141C3A"/>
    <w:rsid w:val="00143EB3"/>
    <w:rsid w:val="00147836"/>
    <w:rsid w:val="00147873"/>
    <w:rsid w:val="00153409"/>
    <w:rsid w:val="001569B2"/>
    <w:rsid w:val="00160437"/>
    <w:rsid w:val="00160928"/>
    <w:rsid w:val="00163224"/>
    <w:rsid w:val="00166D2E"/>
    <w:rsid w:val="00166EBA"/>
    <w:rsid w:val="00182696"/>
    <w:rsid w:val="00185658"/>
    <w:rsid w:val="001978FF"/>
    <w:rsid w:val="001A4B9B"/>
    <w:rsid w:val="001B6B81"/>
    <w:rsid w:val="001B6C12"/>
    <w:rsid w:val="001C20BE"/>
    <w:rsid w:val="001C2AE0"/>
    <w:rsid w:val="001D395F"/>
    <w:rsid w:val="001D3DFF"/>
    <w:rsid w:val="001D61FF"/>
    <w:rsid w:val="001E3273"/>
    <w:rsid w:val="001E51A6"/>
    <w:rsid w:val="001F0A97"/>
    <w:rsid w:val="00205BAC"/>
    <w:rsid w:val="0020605E"/>
    <w:rsid w:val="0021266E"/>
    <w:rsid w:val="00214686"/>
    <w:rsid w:val="00216453"/>
    <w:rsid w:val="00216AC2"/>
    <w:rsid w:val="00225980"/>
    <w:rsid w:val="00227AC2"/>
    <w:rsid w:val="002331BB"/>
    <w:rsid w:val="002479BE"/>
    <w:rsid w:val="002542CD"/>
    <w:rsid w:val="0026294B"/>
    <w:rsid w:val="002671D7"/>
    <w:rsid w:val="00275053"/>
    <w:rsid w:val="002846F5"/>
    <w:rsid w:val="00292B37"/>
    <w:rsid w:val="00293C26"/>
    <w:rsid w:val="00296980"/>
    <w:rsid w:val="002A1A63"/>
    <w:rsid w:val="002A6CF3"/>
    <w:rsid w:val="002B3E43"/>
    <w:rsid w:val="002B5EFC"/>
    <w:rsid w:val="002B6C05"/>
    <w:rsid w:val="002B6CC2"/>
    <w:rsid w:val="002C28EE"/>
    <w:rsid w:val="002D3CA7"/>
    <w:rsid w:val="002D49EF"/>
    <w:rsid w:val="002D6509"/>
    <w:rsid w:val="002D765C"/>
    <w:rsid w:val="002D7B73"/>
    <w:rsid w:val="002E04EB"/>
    <w:rsid w:val="002E0900"/>
    <w:rsid w:val="002E199F"/>
    <w:rsid w:val="002E5275"/>
    <w:rsid w:val="002F1226"/>
    <w:rsid w:val="002F6192"/>
    <w:rsid w:val="003028C1"/>
    <w:rsid w:val="00303525"/>
    <w:rsid w:val="00303A32"/>
    <w:rsid w:val="00311B02"/>
    <w:rsid w:val="00335939"/>
    <w:rsid w:val="00335BF4"/>
    <w:rsid w:val="00337C6E"/>
    <w:rsid w:val="00354E0B"/>
    <w:rsid w:val="003552DF"/>
    <w:rsid w:val="00356EC6"/>
    <w:rsid w:val="00357822"/>
    <w:rsid w:val="00357DB9"/>
    <w:rsid w:val="00362263"/>
    <w:rsid w:val="00365E36"/>
    <w:rsid w:val="00371E92"/>
    <w:rsid w:val="00377AF0"/>
    <w:rsid w:val="00385A84"/>
    <w:rsid w:val="003A2F40"/>
    <w:rsid w:val="003A6E50"/>
    <w:rsid w:val="003B743E"/>
    <w:rsid w:val="003E0B63"/>
    <w:rsid w:val="003F0EF8"/>
    <w:rsid w:val="004012F7"/>
    <w:rsid w:val="00415166"/>
    <w:rsid w:val="00420538"/>
    <w:rsid w:val="0045113A"/>
    <w:rsid w:val="0045697B"/>
    <w:rsid w:val="00460ABC"/>
    <w:rsid w:val="00475160"/>
    <w:rsid w:val="00476D47"/>
    <w:rsid w:val="00482255"/>
    <w:rsid w:val="004A00BF"/>
    <w:rsid w:val="004B39AA"/>
    <w:rsid w:val="004C0E48"/>
    <w:rsid w:val="004C5C8A"/>
    <w:rsid w:val="004E6356"/>
    <w:rsid w:val="0050136E"/>
    <w:rsid w:val="00504F7E"/>
    <w:rsid w:val="00530596"/>
    <w:rsid w:val="00532036"/>
    <w:rsid w:val="00546AA6"/>
    <w:rsid w:val="005474FF"/>
    <w:rsid w:val="00555D5E"/>
    <w:rsid w:val="005676C6"/>
    <w:rsid w:val="00567A5C"/>
    <w:rsid w:val="00577E9A"/>
    <w:rsid w:val="005A61F2"/>
    <w:rsid w:val="005B17E4"/>
    <w:rsid w:val="005B586C"/>
    <w:rsid w:val="005C5179"/>
    <w:rsid w:val="005C79FB"/>
    <w:rsid w:val="005D15BA"/>
    <w:rsid w:val="005D2AE8"/>
    <w:rsid w:val="005E0D23"/>
    <w:rsid w:val="005E48A7"/>
    <w:rsid w:val="005F337E"/>
    <w:rsid w:val="005F34F6"/>
    <w:rsid w:val="005F361F"/>
    <w:rsid w:val="005F4221"/>
    <w:rsid w:val="005F6C38"/>
    <w:rsid w:val="005F7839"/>
    <w:rsid w:val="005F7902"/>
    <w:rsid w:val="0060193C"/>
    <w:rsid w:val="006058C2"/>
    <w:rsid w:val="006066B7"/>
    <w:rsid w:val="00621437"/>
    <w:rsid w:val="00622241"/>
    <w:rsid w:val="006225B6"/>
    <w:rsid w:val="00622812"/>
    <w:rsid w:val="00624E67"/>
    <w:rsid w:val="0063163A"/>
    <w:rsid w:val="00637785"/>
    <w:rsid w:val="00641456"/>
    <w:rsid w:val="00657128"/>
    <w:rsid w:val="00682FE0"/>
    <w:rsid w:val="006953C2"/>
    <w:rsid w:val="00696909"/>
    <w:rsid w:val="006A3E91"/>
    <w:rsid w:val="006B1E81"/>
    <w:rsid w:val="006B2D55"/>
    <w:rsid w:val="006B373D"/>
    <w:rsid w:val="006C2E17"/>
    <w:rsid w:val="006D6C4F"/>
    <w:rsid w:val="006F4146"/>
    <w:rsid w:val="007013FF"/>
    <w:rsid w:val="00704C21"/>
    <w:rsid w:val="00707EB4"/>
    <w:rsid w:val="00713236"/>
    <w:rsid w:val="007142EA"/>
    <w:rsid w:val="00720AB1"/>
    <w:rsid w:val="00720EC5"/>
    <w:rsid w:val="00726B8C"/>
    <w:rsid w:val="007346AA"/>
    <w:rsid w:val="00736147"/>
    <w:rsid w:val="0074477A"/>
    <w:rsid w:val="00764A6A"/>
    <w:rsid w:val="00774A0F"/>
    <w:rsid w:val="007B2BD0"/>
    <w:rsid w:val="007B7A06"/>
    <w:rsid w:val="007C20CD"/>
    <w:rsid w:val="007E4872"/>
    <w:rsid w:val="007F64DA"/>
    <w:rsid w:val="007F6FC3"/>
    <w:rsid w:val="00813CD0"/>
    <w:rsid w:val="00824509"/>
    <w:rsid w:val="008245D7"/>
    <w:rsid w:val="00825833"/>
    <w:rsid w:val="00825FAE"/>
    <w:rsid w:val="00827110"/>
    <w:rsid w:val="008278AF"/>
    <w:rsid w:val="00830A03"/>
    <w:rsid w:val="00832782"/>
    <w:rsid w:val="00832F15"/>
    <w:rsid w:val="008348C2"/>
    <w:rsid w:val="0084270F"/>
    <w:rsid w:val="00852FEA"/>
    <w:rsid w:val="00875927"/>
    <w:rsid w:val="00880AD0"/>
    <w:rsid w:val="0088793C"/>
    <w:rsid w:val="00891288"/>
    <w:rsid w:val="00892A11"/>
    <w:rsid w:val="008A3AB0"/>
    <w:rsid w:val="008B03C1"/>
    <w:rsid w:val="008B15CB"/>
    <w:rsid w:val="008B1745"/>
    <w:rsid w:val="008B5B53"/>
    <w:rsid w:val="008C114C"/>
    <w:rsid w:val="008C5579"/>
    <w:rsid w:val="008C69B2"/>
    <w:rsid w:val="00902ED2"/>
    <w:rsid w:val="00904AF8"/>
    <w:rsid w:val="0090533B"/>
    <w:rsid w:val="0090572C"/>
    <w:rsid w:val="0092050B"/>
    <w:rsid w:val="00931A6B"/>
    <w:rsid w:val="00932CC5"/>
    <w:rsid w:val="009429E1"/>
    <w:rsid w:val="00943156"/>
    <w:rsid w:val="00943AD1"/>
    <w:rsid w:val="00944429"/>
    <w:rsid w:val="00944AF6"/>
    <w:rsid w:val="00945A8E"/>
    <w:rsid w:val="009505F4"/>
    <w:rsid w:val="00960E38"/>
    <w:rsid w:val="0097048E"/>
    <w:rsid w:val="00970F8B"/>
    <w:rsid w:val="00972506"/>
    <w:rsid w:val="0098109B"/>
    <w:rsid w:val="009823D2"/>
    <w:rsid w:val="00987116"/>
    <w:rsid w:val="009A19D1"/>
    <w:rsid w:val="009D5090"/>
    <w:rsid w:val="009D695A"/>
    <w:rsid w:val="009E2A27"/>
    <w:rsid w:val="009E2D77"/>
    <w:rsid w:val="009E49F4"/>
    <w:rsid w:val="009F1366"/>
    <w:rsid w:val="009F23AF"/>
    <w:rsid w:val="00A028EB"/>
    <w:rsid w:val="00A03CB3"/>
    <w:rsid w:val="00A0422F"/>
    <w:rsid w:val="00A11F34"/>
    <w:rsid w:val="00A1490D"/>
    <w:rsid w:val="00A17040"/>
    <w:rsid w:val="00A206E5"/>
    <w:rsid w:val="00A350F0"/>
    <w:rsid w:val="00A54187"/>
    <w:rsid w:val="00A649FD"/>
    <w:rsid w:val="00A761A1"/>
    <w:rsid w:val="00A82E0E"/>
    <w:rsid w:val="00A83109"/>
    <w:rsid w:val="00A84F77"/>
    <w:rsid w:val="00AA0213"/>
    <w:rsid w:val="00AA1F00"/>
    <w:rsid w:val="00AA2FD5"/>
    <w:rsid w:val="00AA44E7"/>
    <w:rsid w:val="00AD00F7"/>
    <w:rsid w:val="00AE1185"/>
    <w:rsid w:val="00AE280E"/>
    <w:rsid w:val="00AF4861"/>
    <w:rsid w:val="00B045A3"/>
    <w:rsid w:val="00B16036"/>
    <w:rsid w:val="00B1738E"/>
    <w:rsid w:val="00B22385"/>
    <w:rsid w:val="00B23121"/>
    <w:rsid w:val="00B274E1"/>
    <w:rsid w:val="00B27DF3"/>
    <w:rsid w:val="00B41A20"/>
    <w:rsid w:val="00B44E18"/>
    <w:rsid w:val="00B503C6"/>
    <w:rsid w:val="00B60869"/>
    <w:rsid w:val="00B60E69"/>
    <w:rsid w:val="00B66A20"/>
    <w:rsid w:val="00B66ABC"/>
    <w:rsid w:val="00B67066"/>
    <w:rsid w:val="00B7766C"/>
    <w:rsid w:val="00B915BF"/>
    <w:rsid w:val="00B918F4"/>
    <w:rsid w:val="00BB125B"/>
    <w:rsid w:val="00BB5EC5"/>
    <w:rsid w:val="00BC1349"/>
    <w:rsid w:val="00BC1DB8"/>
    <w:rsid w:val="00BC41BD"/>
    <w:rsid w:val="00BC5497"/>
    <w:rsid w:val="00BC670F"/>
    <w:rsid w:val="00BD14F7"/>
    <w:rsid w:val="00BE3FC1"/>
    <w:rsid w:val="00BE4458"/>
    <w:rsid w:val="00BE592F"/>
    <w:rsid w:val="00BF6285"/>
    <w:rsid w:val="00BF6382"/>
    <w:rsid w:val="00C00D67"/>
    <w:rsid w:val="00C03312"/>
    <w:rsid w:val="00C04441"/>
    <w:rsid w:val="00C15222"/>
    <w:rsid w:val="00C2734C"/>
    <w:rsid w:val="00C36F6B"/>
    <w:rsid w:val="00C549A4"/>
    <w:rsid w:val="00C61F90"/>
    <w:rsid w:val="00C62C19"/>
    <w:rsid w:val="00C77C06"/>
    <w:rsid w:val="00C82C44"/>
    <w:rsid w:val="00C83673"/>
    <w:rsid w:val="00CB434D"/>
    <w:rsid w:val="00CC6226"/>
    <w:rsid w:val="00CC775B"/>
    <w:rsid w:val="00CD3A5A"/>
    <w:rsid w:val="00CD5517"/>
    <w:rsid w:val="00CE4453"/>
    <w:rsid w:val="00CF078C"/>
    <w:rsid w:val="00CF0870"/>
    <w:rsid w:val="00CF3B49"/>
    <w:rsid w:val="00CF446D"/>
    <w:rsid w:val="00CF6848"/>
    <w:rsid w:val="00CF7A3C"/>
    <w:rsid w:val="00D04604"/>
    <w:rsid w:val="00D1201B"/>
    <w:rsid w:val="00D14F6C"/>
    <w:rsid w:val="00D22E9F"/>
    <w:rsid w:val="00D26C98"/>
    <w:rsid w:val="00D26F11"/>
    <w:rsid w:val="00D438A8"/>
    <w:rsid w:val="00D451DE"/>
    <w:rsid w:val="00D51989"/>
    <w:rsid w:val="00D61E59"/>
    <w:rsid w:val="00D637F7"/>
    <w:rsid w:val="00D71BFE"/>
    <w:rsid w:val="00D73862"/>
    <w:rsid w:val="00D76AF8"/>
    <w:rsid w:val="00DA5969"/>
    <w:rsid w:val="00DC2A18"/>
    <w:rsid w:val="00DC3A62"/>
    <w:rsid w:val="00DC750D"/>
    <w:rsid w:val="00DF07C7"/>
    <w:rsid w:val="00DF1CBA"/>
    <w:rsid w:val="00DF5785"/>
    <w:rsid w:val="00E01648"/>
    <w:rsid w:val="00E07F53"/>
    <w:rsid w:val="00E15A8B"/>
    <w:rsid w:val="00E17360"/>
    <w:rsid w:val="00E23DFD"/>
    <w:rsid w:val="00E24150"/>
    <w:rsid w:val="00E257B8"/>
    <w:rsid w:val="00E3020D"/>
    <w:rsid w:val="00E303AE"/>
    <w:rsid w:val="00E323E4"/>
    <w:rsid w:val="00E33634"/>
    <w:rsid w:val="00E33FB6"/>
    <w:rsid w:val="00E4519F"/>
    <w:rsid w:val="00E51A17"/>
    <w:rsid w:val="00E5702E"/>
    <w:rsid w:val="00E6326D"/>
    <w:rsid w:val="00E74540"/>
    <w:rsid w:val="00E80ECB"/>
    <w:rsid w:val="00EA27D9"/>
    <w:rsid w:val="00EA489D"/>
    <w:rsid w:val="00EB34D1"/>
    <w:rsid w:val="00EC6ACD"/>
    <w:rsid w:val="00ED02E2"/>
    <w:rsid w:val="00ED3A5B"/>
    <w:rsid w:val="00EE6FA7"/>
    <w:rsid w:val="00EF2C81"/>
    <w:rsid w:val="00EF54B5"/>
    <w:rsid w:val="00EF64C3"/>
    <w:rsid w:val="00F0252C"/>
    <w:rsid w:val="00F109CA"/>
    <w:rsid w:val="00F121A2"/>
    <w:rsid w:val="00F158E4"/>
    <w:rsid w:val="00F15BE2"/>
    <w:rsid w:val="00F244CB"/>
    <w:rsid w:val="00F2616B"/>
    <w:rsid w:val="00F2698C"/>
    <w:rsid w:val="00F27B0B"/>
    <w:rsid w:val="00F34260"/>
    <w:rsid w:val="00F36340"/>
    <w:rsid w:val="00F364EF"/>
    <w:rsid w:val="00F4183A"/>
    <w:rsid w:val="00F54F21"/>
    <w:rsid w:val="00F56C96"/>
    <w:rsid w:val="00F611DF"/>
    <w:rsid w:val="00F63BC8"/>
    <w:rsid w:val="00F64379"/>
    <w:rsid w:val="00F67C51"/>
    <w:rsid w:val="00F731D1"/>
    <w:rsid w:val="00F80C75"/>
    <w:rsid w:val="00F8230D"/>
    <w:rsid w:val="00F864DE"/>
    <w:rsid w:val="00F87ED7"/>
    <w:rsid w:val="00F97D9A"/>
    <w:rsid w:val="00FB284B"/>
    <w:rsid w:val="00FB7AA3"/>
    <w:rsid w:val="00FC0F3E"/>
    <w:rsid w:val="00FC220E"/>
    <w:rsid w:val="00FC591D"/>
    <w:rsid w:val="00FD0057"/>
    <w:rsid w:val="00FD00A3"/>
    <w:rsid w:val="00FD474D"/>
    <w:rsid w:val="00FE639A"/>
    <w:rsid w:val="00FE697A"/>
    <w:rsid w:val="00FF2EDF"/>
    <w:rsid w:val="00FF65DD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2"/>
    </o:shapelayout>
  </w:shapeDefaults>
  <w:decimalSymbol w:val="."/>
  <w:listSeparator w:val=","/>
  <w14:docId w14:val="1B44A305"/>
  <w15:docId w15:val="{B116F25D-7241-4A37-8293-E0872BD3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257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22E9F"/>
    <w:pPr>
      <w:tabs>
        <w:tab w:val="center" w:pos="4153"/>
        <w:tab w:val="right" w:pos="8306"/>
      </w:tabs>
    </w:pPr>
    <w:rPr>
      <w:rFonts w:eastAsia="Calibri"/>
      <w:lang w:val="x-none"/>
    </w:rPr>
  </w:style>
  <w:style w:type="character" w:customStyle="1" w:styleId="FooterChar">
    <w:name w:val="Footer Char"/>
    <w:link w:val="Footer"/>
    <w:uiPriority w:val="99"/>
    <w:locked/>
    <w:rsid w:val="00D22E9F"/>
    <w:rPr>
      <w:rFonts w:ascii="Arial" w:hAnsi="Arial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22E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D22E9F"/>
    <w:pPr>
      <w:ind w:left="720" w:hanging="720"/>
      <w:jc w:val="both"/>
    </w:pPr>
    <w:rPr>
      <w:rFonts w:eastAsia="Calibri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locked/>
    <w:rsid w:val="00D22E9F"/>
    <w:rPr>
      <w:rFonts w:ascii="Arial" w:hAnsi="Arial" w:cs="Times New Roman"/>
      <w:sz w:val="24"/>
      <w:szCs w:val="24"/>
    </w:rPr>
  </w:style>
  <w:style w:type="paragraph" w:customStyle="1" w:styleId="AppBody1">
    <w:name w:val="App Body 1"/>
    <w:basedOn w:val="Normal"/>
    <w:next w:val="BodyTextIndent"/>
    <w:uiPriority w:val="99"/>
    <w:rsid w:val="00D22E9F"/>
    <w:pPr>
      <w:keepLines/>
      <w:spacing w:line="200" w:lineRule="exact"/>
      <w:jc w:val="both"/>
    </w:pPr>
    <w:rPr>
      <w:rFonts w:ascii="New York" w:hAnsi="New York"/>
      <w:sz w:val="18"/>
      <w:szCs w:val="20"/>
      <w:lang w:val="en-US"/>
    </w:rPr>
  </w:style>
  <w:style w:type="paragraph" w:customStyle="1" w:styleId="App">
    <w:name w:val="App"/>
    <w:basedOn w:val="Normal"/>
    <w:uiPriority w:val="99"/>
    <w:rsid w:val="00D22E9F"/>
    <w:pPr>
      <w:keepLines/>
      <w:spacing w:before="120" w:line="200" w:lineRule="exact"/>
      <w:jc w:val="both"/>
    </w:pPr>
    <w:rPr>
      <w:rFonts w:ascii="New York" w:hAnsi="New York"/>
      <w:sz w:val="18"/>
      <w:szCs w:val="20"/>
      <w:lang w:val="en-US"/>
    </w:rPr>
  </w:style>
  <w:style w:type="paragraph" w:customStyle="1" w:styleId="AppList">
    <w:name w:val="App List"/>
    <w:basedOn w:val="Normal"/>
    <w:next w:val="BodyTextIndent2"/>
    <w:uiPriority w:val="99"/>
    <w:rsid w:val="00D22E9F"/>
    <w:pPr>
      <w:keepLines/>
      <w:spacing w:line="200" w:lineRule="exact"/>
      <w:ind w:left="360" w:hanging="360"/>
      <w:jc w:val="both"/>
    </w:pPr>
    <w:rPr>
      <w:rFonts w:ascii="New York" w:hAnsi="New York"/>
      <w:sz w:val="18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rsid w:val="00D22E9F"/>
    <w:pPr>
      <w:spacing w:after="120" w:line="276" w:lineRule="auto"/>
      <w:ind w:left="283"/>
    </w:pPr>
    <w:rPr>
      <w:rFonts w:ascii="Calibri" w:eastAsia="Calibri" w:hAnsi="Calibri"/>
      <w:sz w:val="20"/>
      <w:szCs w:val="20"/>
      <w:lang w:val="en-US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D22E9F"/>
    <w:rPr>
      <w:rFonts w:cs="Times New Roman"/>
      <w:lang w:val="en-US"/>
    </w:rPr>
  </w:style>
  <w:style w:type="paragraph" w:customStyle="1" w:styleId="L2">
    <w:name w:val="L2"/>
    <w:basedOn w:val="Normal"/>
    <w:uiPriority w:val="99"/>
    <w:rsid w:val="00D22E9F"/>
    <w:pPr>
      <w:keepLines/>
      <w:spacing w:line="200" w:lineRule="exact"/>
      <w:ind w:left="720" w:hanging="360"/>
      <w:jc w:val="both"/>
    </w:pPr>
    <w:rPr>
      <w:rFonts w:ascii="New York" w:hAnsi="New York"/>
      <w:sz w:val="18"/>
      <w:szCs w:val="20"/>
      <w:lang w:val="en-US"/>
    </w:rPr>
  </w:style>
  <w:style w:type="paragraph" w:customStyle="1" w:styleId="PHheading">
    <w:name w:val="PH heading"/>
    <w:basedOn w:val="Normal"/>
    <w:next w:val="Normal"/>
    <w:uiPriority w:val="99"/>
    <w:rsid w:val="00D22E9F"/>
    <w:pPr>
      <w:keepLines/>
      <w:spacing w:before="360" w:after="120" w:line="280" w:lineRule="exact"/>
    </w:pPr>
    <w:rPr>
      <w:rFonts w:ascii="New York" w:hAnsi="New York"/>
      <w:szCs w:val="20"/>
      <w:lang w:val="en-US"/>
    </w:rPr>
  </w:style>
  <w:style w:type="paragraph" w:customStyle="1" w:styleId="PBheading">
    <w:name w:val="PB heading"/>
    <w:basedOn w:val="Normal"/>
    <w:next w:val="PAHeading"/>
    <w:uiPriority w:val="99"/>
    <w:rsid w:val="00D22E9F"/>
    <w:pPr>
      <w:keepLines/>
      <w:spacing w:before="360" w:after="120" w:line="260" w:lineRule="exact"/>
    </w:pPr>
    <w:rPr>
      <w:rFonts w:ascii="Font14586" w:hAnsi="Font14586"/>
      <w:sz w:val="22"/>
      <w:szCs w:val="20"/>
      <w:lang w:val="en-US"/>
    </w:rPr>
  </w:style>
  <w:style w:type="paragraph" w:customStyle="1" w:styleId="L2On">
    <w:name w:val="L2 On"/>
    <w:basedOn w:val="Normal"/>
    <w:next w:val="Normal"/>
    <w:uiPriority w:val="99"/>
    <w:rsid w:val="00D22E9F"/>
    <w:pPr>
      <w:keepLines/>
      <w:spacing w:before="60" w:line="200" w:lineRule="exact"/>
      <w:ind w:left="720" w:hanging="360"/>
      <w:jc w:val="both"/>
    </w:pPr>
    <w:rPr>
      <w:rFonts w:ascii="New York" w:hAnsi="New York"/>
      <w:sz w:val="18"/>
      <w:szCs w:val="20"/>
      <w:lang w:val="en-US"/>
    </w:rPr>
  </w:style>
  <w:style w:type="paragraph" w:customStyle="1" w:styleId="PAHeading">
    <w:name w:val="PA Heading"/>
    <w:basedOn w:val="Normal"/>
    <w:next w:val="PBheading"/>
    <w:uiPriority w:val="99"/>
    <w:rsid w:val="00D22E9F"/>
    <w:pPr>
      <w:keepLines/>
      <w:spacing w:before="360" w:after="240" w:line="260" w:lineRule="exact"/>
    </w:pPr>
    <w:rPr>
      <w:rFonts w:ascii="New York" w:hAnsi="New York"/>
      <w:caps/>
      <w:sz w:val="22"/>
      <w:szCs w:val="20"/>
      <w:lang w:val="en-US"/>
    </w:rPr>
  </w:style>
  <w:style w:type="paragraph" w:styleId="Header">
    <w:name w:val="header"/>
    <w:basedOn w:val="Normal"/>
    <w:link w:val="HeaderChar"/>
    <w:rsid w:val="00E7454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D68BA"/>
    <w:rPr>
      <w:rFonts w:ascii="Arial" w:eastAsia="Times New Roman" w:hAnsi="Arial"/>
      <w:sz w:val="24"/>
      <w:szCs w:val="24"/>
    </w:rPr>
  </w:style>
  <w:style w:type="paragraph" w:styleId="BalloonText">
    <w:name w:val="Balloon Text"/>
    <w:basedOn w:val="Normal"/>
    <w:semiHidden/>
    <w:rsid w:val="00031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4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C1349"/>
  </w:style>
  <w:style w:type="character" w:styleId="Hyperlink">
    <w:name w:val="Hyperlink"/>
    <w:basedOn w:val="DefaultParagraphFont"/>
    <w:uiPriority w:val="99"/>
    <w:unhideWhenUsed/>
    <w:rsid w:val="00ED02E2"/>
    <w:rPr>
      <w:color w:val="0563C1"/>
      <w:u w:val="single"/>
    </w:rPr>
  </w:style>
  <w:style w:type="paragraph" w:styleId="Revision">
    <w:name w:val="Revision"/>
    <w:hidden/>
    <w:uiPriority w:val="99"/>
    <w:semiHidden/>
    <w:rsid w:val="00AA0213"/>
    <w:rPr>
      <w:rFonts w:ascii="Arial" w:eastAsia="Times New Roman" w:hAnsi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E3273"/>
    <w:rPr>
      <w:color w:val="666666"/>
    </w:rPr>
  </w:style>
  <w:style w:type="character" w:customStyle="1" w:styleId="UnresolvedMention1">
    <w:name w:val="Unresolved Mention1"/>
    <w:basedOn w:val="DefaultParagraphFont"/>
    <w:uiPriority w:val="99"/>
    <w:rsid w:val="00E303A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F1F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1F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1FE8"/>
    <w:rPr>
      <w:rFonts w:ascii="Arial" w:eastAsia="Times New Roman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F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FE8"/>
    <w:rPr>
      <w:rFonts w:ascii="Arial" w:eastAsia="Times New Roma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OHwholesaleorders@healthnethomecare.co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e.lee\AppData\Roaming\Microsoft\Templates\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9F5D82825C4E8392D16AE7D07ED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B5859-A0CE-4F78-AD29-68CE26AFC928}"/>
      </w:docPartPr>
      <w:docPartBody>
        <w:p w:rsidR="000B2891" w:rsidRDefault="005B0092" w:rsidP="00E323E4">
          <w:pPr>
            <w:pStyle w:val="229F5D82825C4E8392D16AE7D07ED160"/>
          </w:pPr>
          <w:r w:rsidRPr="002E199F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enter a date.</w:t>
          </w:r>
        </w:p>
      </w:docPartBody>
    </w:docPart>
    <w:docPart>
      <w:docPartPr>
        <w:name w:val="31C0C3701BB8466BA094792EC191F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E0449-17C1-4D8F-8731-3F98FBB891BD}"/>
      </w:docPartPr>
      <w:docPartBody>
        <w:p w:rsidR="00F8230D" w:rsidRDefault="005B0092" w:rsidP="00E323E4">
          <w:pPr>
            <w:pStyle w:val="31C0C3701BB8466BA094792EC191FAEC1"/>
          </w:pPr>
          <w:r w:rsidRPr="002E199F">
            <w:rPr>
              <w:rFonts w:asciiTheme="minorHAnsi" w:eastAsia="Times New Roman" w:hAnsiTheme="minorHAnsi" w:cstheme="minorHAnsi"/>
              <w:sz w:val="24"/>
              <w:szCs w:val="24"/>
            </w:rPr>
            <w:t>Yes or No</w:t>
          </w:r>
        </w:p>
      </w:docPartBody>
    </w:docPart>
    <w:docPart>
      <w:docPartPr>
        <w:name w:val="8FA4635412C14810B50E0E08530E9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63A83-C1F8-49FE-ACAB-15B1E4EB1665}"/>
      </w:docPartPr>
      <w:docPartBody>
        <w:p w:rsidR="004C6DFB" w:rsidRDefault="00F257C7" w:rsidP="00F257C7">
          <w:pPr>
            <w:pStyle w:val="8FA4635412C14810B50E0E08530E9A3D"/>
          </w:pPr>
          <w:r w:rsidRPr="002E199F">
            <w:rPr>
              <w:rFonts w:eastAsia="Times New Roman" w:cstheme="minorHAnsi"/>
            </w:rPr>
            <w:t>Yes or No</w:t>
          </w:r>
        </w:p>
      </w:docPartBody>
    </w:docPart>
    <w:docPart>
      <w:docPartPr>
        <w:name w:val="ACED67B1CD1444BC994FB3EA4CA12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FBB0E-B793-4225-B17A-F86416601DA3}"/>
      </w:docPartPr>
      <w:docPartBody>
        <w:p w:rsidR="004C6DFB" w:rsidRDefault="00F257C7" w:rsidP="00F257C7">
          <w:pPr>
            <w:pStyle w:val="ACED67B1CD1444BC994FB3EA4CA12427"/>
          </w:pPr>
          <w:r w:rsidRPr="002E199F">
            <w:rPr>
              <w:rStyle w:val="PlaceholderText"/>
              <w:rFonts w:cstheme="minorHAnsi"/>
              <w:bCs/>
              <w:i/>
              <w:iCs/>
              <w:color w:val="7F7F7F" w:themeColor="text1" w:themeTint="80"/>
            </w:rPr>
            <w:t>enter  date.</w:t>
          </w:r>
        </w:p>
      </w:docPartBody>
    </w:docPart>
    <w:docPart>
      <w:docPartPr>
        <w:name w:val="E4B6B786741A4E5C9DBC31531C9E6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B3D6E-F658-41C1-8AA4-3FBB323E72BF}"/>
      </w:docPartPr>
      <w:docPartBody>
        <w:p w:rsidR="004C6DFB" w:rsidRDefault="00F257C7" w:rsidP="00F257C7">
          <w:pPr>
            <w:pStyle w:val="E4B6B786741A4E5C9DBC31531C9E6AA4"/>
          </w:pPr>
          <w:r w:rsidRPr="002E199F">
            <w:rPr>
              <w:rStyle w:val="PlaceholderText"/>
              <w:rFonts w:cstheme="minorHAnsi"/>
              <w:bCs/>
              <w:i/>
              <w:iCs/>
              <w:color w:val="7F7F7F" w:themeColor="text1" w:themeTint="80"/>
            </w:rPr>
            <w:t>enter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Font14586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91"/>
    <w:rsid w:val="000B2891"/>
    <w:rsid w:val="0014263A"/>
    <w:rsid w:val="0024324D"/>
    <w:rsid w:val="00494BBD"/>
    <w:rsid w:val="004C6DFB"/>
    <w:rsid w:val="005061D8"/>
    <w:rsid w:val="00511643"/>
    <w:rsid w:val="00567A5C"/>
    <w:rsid w:val="005B0092"/>
    <w:rsid w:val="00743FA8"/>
    <w:rsid w:val="00764A6A"/>
    <w:rsid w:val="00802969"/>
    <w:rsid w:val="009823D2"/>
    <w:rsid w:val="00A761A1"/>
    <w:rsid w:val="00B503C6"/>
    <w:rsid w:val="00C549A4"/>
    <w:rsid w:val="00C81DD9"/>
    <w:rsid w:val="00E323E4"/>
    <w:rsid w:val="00ED2372"/>
    <w:rsid w:val="00F20901"/>
    <w:rsid w:val="00F257C7"/>
    <w:rsid w:val="00F8230D"/>
    <w:rsid w:val="00FC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57C7"/>
    <w:rPr>
      <w:color w:val="666666"/>
    </w:rPr>
  </w:style>
  <w:style w:type="paragraph" w:customStyle="1" w:styleId="31C0C3701BB8466BA094792EC191FAEC1">
    <w:name w:val="31C0C3701BB8466BA094792EC191FAEC1"/>
    <w:rsid w:val="00E323E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29F5D82825C4E8392D16AE7D07ED160">
    <w:name w:val="229F5D82825C4E8392D16AE7D07ED160"/>
    <w:rsid w:val="00E323E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FA4635412C14810B50E0E08530E9A3D">
    <w:name w:val="8FA4635412C14810B50E0E08530E9A3D"/>
    <w:rsid w:val="00F257C7"/>
  </w:style>
  <w:style w:type="paragraph" w:customStyle="1" w:styleId="ACED67B1CD1444BC994FB3EA4CA12427">
    <w:name w:val="ACED67B1CD1444BC994FB3EA4CA12427"/>
    <w:rsid w:val="00F257C7"/>
  </w:style>
  <w:style w:type="paragraph" w:customStyle="1" w:styleId="E4B6B786741A4E5C9DBC31531C9E6AA4">
    <w:name w:val="E4B6B786741A4E5C9DBC31531C9E6AA4"/>
    <w:rsid w:val="00F25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C1103550C3E4EBF5101B56C413839" ma:contentTypeVersion="8" ma:contentTypeDescription="Create a new document." ma:contentTypeScope="" ma:versionID="53153b451f5787ec90a72fd47c3e02f0">
  <xsd:schema xmlns:xsd="http://www.w3.org/2001/XMLSchema" xmlns:xs="http://www.w3.org/2001/XMLSchema" xmlns:p="http://schemas.microsoft.com/office/2006/metadata/properties" xmlns:ns2="93e9f211-f44f-42c0-afd5-26766730238f" xmlns:ns3="d536eadf-741a-4acb-af22-af800041bc8a" targetNamespace="http://schemas.microsoft.com/office/2006/metadata/properties" ma:root="true" ma:fieldsID="3800d2649059dc1da682bada7d4c300e" ns2:_="" ns3:_="">
    <xsd:import namespace="93e9f211-f44f-42c0-afd5-26766730238f"/>
    <xsd:import namespace="d536eadf-741a-4acb-af22-af800041b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9f211-f44f-42c0-afd5-267667302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6eadf-741a-4acb-af22-af800041bc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536eadf-741a-4acb-af22-af800041bc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BFA1461-B574-45C8-B024-02251EDBDE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C8FC0C-F5C2-43C8-96A3-485BE375AA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488AAF-7DF9-485E-8A18-279B6ABB2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e9f211-f44f-42c0-afd5-26766730238f"/>
    <ds:schemaRef ds:uri="d536eadf-741a-4acb-af22-af800041b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11083C-868F-4060-89A7-24FB677613DB}">
  <ds:schemaRefs>
    <ds:schemaRef ds:uri="http://schemas.microsoft.com/office/2006/metadata/properties"/>
    <ds:schemaRef ds:uri="http://schemas.microsoft.com/office/infopath/2007/PartnerControls"/>
    <ds:schemaRef ds:uri="d536eadf-741a-4acb-af22-af800041bc8a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Form</Template>
  <TotalTime>0</TotalTime>
  <Pages>2</Pages>
  <Words>457</Words>
  <Characters>2496</Characters>
  <Application>Microsoft Office Word</Application>
  <DocSecurity>0</DocSecurity>
  <Lines>192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Procedures</vt:lpstr>
    </vt:vector>
  </TitlesOfParts>
  <Company>TOSHIBA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Procedures</dc:title>
  <dc:creator>Sue Lee</dc:creator>
  <cp:lastModifiedBy>Devon-Lowe, Mia</cp:lastModifiedBy>
  <cp:revision>2</cp:revision>
  <cp:lastPrinted>2017-07-24T09:08:00Z</cp:lastPrinted>
  <dcterms:created xsi:type="dcterms:W3CDTF">2026-04-01T15:28:00Z</dcterms:created>
  <dcterms:modified xsi:type="dcterms:W3CDTF">2026-04-01T15:28:00Z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#000000,10,Calibri</vt:lpwstr>
  </property>
  <property fmtid="{D5CDD505-2E9C-101B-9397-08002B2CF9AE}" pid="3" name="ClassificationContentMarkingFooterShapeIds">
    <vt:lpwstr>55ec9f6c,48364cb0,225c82cb</vt:lpwstr>
  </property>
  <property fmtid="{D5CDD505-2E9C-101B-9397-08002B2CF9AE}" pid="4" name="ClassificationContentMarkingFooterText">
    <vt:lpwstr>Public</vt:lpwstr>
  </property>
  <property fmtid="{D5CDD505-2E9C-101B-9397-08002B2CF9AE}" pid="5" name="ComplianceAssetId">
    <vt:lpwstr/>
  </property>
  <property fmtid="{D5CDD505-2E9C-101B-9397-08002B2CF9AE}" pid="6" name="ContentTypeId">
    <vt:lpwstr>0x010100DC5C1103550C3E4EBF5101B56C413839</vt:lpwstr>
  </property>
  <property fmtid="{D5CDD505-2E9C-101B-9397-08002B2CF9AE}" pid="7" name="MSIP_Label_d8d793b9-73c2-43c2-b1d4-b4749f286de9_ActionId">
    <vt:lpwstr>fc9384e2-f397-4525-af73-e0b4e47f54f4</vt:lpwstr>
  </property>
  <property fmtid="{D5CDD505-2E9C-101B-9397-08002B2CF9AE}" pid="8" name="MSIP_Label_d8d793b9-73c2-43c2-b1d4-b4749f286de9_ContentBits">
    <vt:lpwstr>2</vt:lpwstr>
  </property>
  <property fmtid="{D5CDD505-2E9C-101B-9397-08002B2CF9AE}" pid="9" name="MSIP_Label_d8d793b9-73c2-43c2-b1d4-b4749f286de9_Enabled">
    <vt:lpwstr>true</vt:lpwstr>
  </property>
  <property fmtid="{D5CDD505-2E9C-101B-9397-08002B2CF9AE}" pid="10" name="MSIP_Label_d8d793b9-73c2-43c2-b1d4-b4749f286de9_Method">
    <vt:lpwstr>Privileged</vt:lpwstr>
  </property>
  <property fmtid="{D5CDD505-2E9C-101B-9397-08002B2CF9AE}" pid="11" name="MSIP_Label_d8d793b9-73c2-43c2-b1d4-b4749f286de9_Name">
    <vt:lpwstr>Public.</vt:lpwstr>
  </property>
  <property fmtid="{D5CDD505-2E9C-101B-9397-08002B2CF9AE}" pid="12" name="MSIP_Label_d8d793b9-73c2-43c2-b1d4-b4749f286de9_SetDate">
    <vt:lpwstr>2024-03-26T17:35:31Z</vt:lpwstr>
  </property>
  <property fmtid="{D5CDD505-2E9C-101B-9397-08002B2CF9AE}" pid="13" name="MSIP_Label_d8d793b9-73c2-43c2-b1d4-b4749f286de9_SiteId">
    <vt:lpwstr>4b4266a6-1368-41af-ad5a-59eb634f7ad8</vt:lpwstr>
  </property>
  <property fmtid="{D5CDD505-2E9C-101B-9397-08002B2CF9AE}" pid="14" name="Order">
    <vt:r8>187600</vt:r8>
  </property>
  <property fmtid="{D5CDD505-2E9C-101B-9397-08002B2CF9AE}" pid="15" name="TemplateUrl">
    <vt:lpwstr/>
  </property>
  <property fmtid="{D5CDD505-2E9C-101B-9397-08002B2CF9AE}" pid="16" name="xd_ProgID">
    <vt:lpwstr/>
  </property>
  <property fmtid="{D5CDD505-2E9C-101B-9397-08002B2CF9AE}" pid="17" name="xd_Signature">
    <vt:bool>false</vt:bool>
  </property>
</Properties>
</file>